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02" w:rsidRDefault="00FB41EC" w:rsidP="00FB41EC">
      <w:pPr>
        <w:tabs>
          <w:tab w:val="left" w:pos="7935"/>
        </w:tabs>
        <w:rPr>
          <w:b/>
          <w:sz w:val="36"/>
        </w:rPr>
      </w:pPr>
      <w:r>
        <w:rPr>
          <w:b/>
          <w:sz w:val="36"/>
        </w:rPr>
        <w:tab/>
      </w:r>
    </w:p>
    <w:p w:rsidR="00CA1602" w:rsidRPr="00777074" w:rsidRDefault="00CA1602" w:rsidP="00CA1602">
      <w:pPr>
        <w:ind w:left="-142"/>
        <w:rPr>
          <w:b/>
          <w:sz w:val="24"/>
          <w:lang w:val="en-US"/>
        </w:rPr>
      </w:pPr>
      <w:r w:rsidRPr="00CA0DED">
        <w:rPr>
          <w:b/>
          <w:sz w:val="36"/>
        </w:rPr>
        <w:t>PROGRAMM</w:t>
      </w:r>
    </w:p>
    <w:tbl>
      <w:tblPr>
        <w:tblStyle w:val="Tabellenraster"/>
        <w:tblW w:w="8472" w:type="dxa"/>
        <w:tblLook w:val="04A0" w:firstRow="1" w:lastRow="0" w:firstColumn="1" w:lastColumn="0" w:noHBand="0" w:noVBand="1"/>
      </w:tblPr>
      <w:tblGrid>
        <w:gridCol w:w="1384"/>
        <w:gridCol w:w="7088"/>
      </w:tblGrid>
      <w:tr w:rsidR="00CA0DED" w:rsidRPr="00724CED" w:rsidTr="00390FF5">
        <w:tc>
          <w:tcPr>
            <w:tcW w:w="8472" w:type="dxa"/>
            <w:gridSpan w:val="2"/>
            <w:shd w:val="clear" w:color="auto" w:fill="C6D9F1" w:themeFill="text2" w:themeFillTint="33"/>
          </w:tcPr>
          <w:p w:rsidR="00CA0DED" w:rsidRDefault="00CA0DED" w:rsidP="002B31CC">
            <w:pPr>
              <w:tabs>
                <w:tab w:val="left" w:pos="2175"/>
              </w:tabs>
              <w:rPr>
                <w:lang w:val="en-GB"/>
              </w:rPr>
            </w:pPr>
            <w:r>
              <w:rPr>
                <w:b/>
                <w:lang w:val="en-GB"/>
              </w:rPr>
              <w:t>Date: 26.08.2015</w:t>
            </w:r>
            <w:r w:rsidR="002B31CC">
              <w:rPr>
                <w:b/>
                <w:lang w:val="en-GB"/>
              </w:rPr>
              <w:tab/>
              <w:t xml:space="preserve">                                                                                                   DISCOVER</w:t>
            </w:r>
          </w:p>
          <w:p w:rsidR="00330075" w:rsidRPr="006377FC" w:rsidRDefault="00CA0DED" w:rsidP="00C629FD">
            <w:pPr>
              <w:rPr>
                <w:lang w:val="en-US"/>
              </w:rPr>
            </w:pPr>
            <w:r w:rsidRPr="006377FC">
              <w:rPr>
                <w:b/>
                <w:lang w:val="en-US"/>
              </w:rPr>
              <w:t>Location:</w:t>
            </w:r>
            <w:r w:rsidRPr="006377FC">
              <w:rPr>
                <w:lang w:val="en-US"/>
              </w:rPr>
              <w:t xml:space="preserve"> </w:t>
            </w:r>
            <w:r w:rsidR="00FB41EC">
              <w:rPr>
                <w:lang w:val="en-US"/>
              </w:rPr>
              <w:t>Seminar Room 116, I</w:t>
            </w:r>
            <w:r w:rsidR="00815F6A">
              <w:rPr>
                <w:lang w:val="en-US"/>
              </w:rPr>
              <w:t xml:space="preserve">nstitute of Design Technology, Riga Technical University, </w:t>
            </w:r>
            <w:proofErr w:type="spellStart"/>
            <w:r w:rsidR="00815F6A">
              <w:rPr>
                <w:lang w:val="en-US"/>
              </w:rPr>
              <w:t>Azenes</w:t>
            </w:r>
            <w:proofErr w:type="spellEnd"/>
            <w:r w:rsidR="00815F6A">
              <w:rPr>
                <w:lang w:val="en-US"/>
              </w:rPr>
              <w:t xml:space="preserve"> Street </w:t>
            </w:r>
            <w:r w:rsidR="002F3C55">
              <w:rPr>
                <w:lang w:val="en-US"/>
              </w:rPr>
              <w:t>18, Riga</w:t>
            </w:r>
          </w:p>
        </w:tc>
      </w:tr>
      <w:tr w:rsidR="00C96B59" w:rsidRPr="00724CED" w:rsidTr="00390FF5">
        <w:tc>
          <w:tcPr>
            <w:tcW w:w="1384" w:type="dxa"/>
          </w:tcPr>
          <w:p w:rsidR="00C96B59" w:rsidRPr="002F3C55" w:rsidRDefault="00C96B59" w:rsidP="00C96B59">
            <w:pPr>
              <w:rPr>
                <w:b/>
                <w:lang w:val="en-GB"/>
              </w:rPr>
            </w:pPr>
            <w:r w:rsidRPr="002F3C55">
              <w:rPr>
                <w:b/>
                <w:lang w:val="en-US"/>
              </w:rPr>
              <w:t>9:00- 10:00</w:t>
            </w:r>
          </w:p>
        </w:tc>
        <w:tc>
          <w:tcPr>
            <w:tcW w:w="7088" w:type="dxa"/>
          </w:tcPr>
          <w:p w:rsidR="00C96B59" w:rsidRDefault="00C96B59" w:rsidP="00A8749E">
            <w:pPr>
              <w:jc w:val="both"/>
              <w:rPr>
                <w:b/>
                <w:lang w:val="en-US"/>
              </w:rPr>
            </w:pPr>
            <w:r w:rsidRPr="00A8749E">
              <w:rPr>
                <w:b/>
                <w:lang w:val="en-US"/>
              </w:rPr>
              <w:t>Registration opened</w:t>
            </w:r>
            <w:r w:rsidR="00E325F4">
              <w:rPr>
                <w:b/>
                <w:lang w:val="en-US"/>
              </w:rPr>
              <w:t xml:space="preserve"> </w:t>
            </w:r>
            <w:r w:rsidR="00E325F4">
              <w:rPr>
                <w:lang w:val="en-US"/>
              </w:rPr>
              <w:t>Seminar Room 116-117</w:t>
            </w:r>
          </w:p>
          <w:p w:rsidR="00C96B59" w:rsidRPr="00691617" w:rsidRDefault="00C96B59" w:rsidP="00A8749E">
            <w:pPr>
              <w:jc w:val="both"/>
              <w:rPr>
                <w:b/>
                <w:lang w:val="en-GB"/>
              </w:rPr>
            </w:pPr>
            <w:r w:rsidRPr="00A8749E">
              <w:rPr>
                <w:b/>
                <w:lang w:val="en-US"/>
              </w:rPr>
              <w:t>Welcoming and coffee</w:t>
            </w:r>
          </w:p>
        </w:tc>
      </w:tr>
      <w:tr w:rsidR="00C96B59" w:rsidRPr="00B46B15" w:rsidTr="00390FF5">
        <w:tc>
          <w:tcPr>
            <w:tcW w:w="8472" w:type="dxa"/>
            <w:gridSpan w:val="2"/>
            <w:shd w:val="clear" w:color="auto" w:fill="DBE5F1" w:themeFill="accent1" w:themeFillTint="33"/>
          </w:tcPr>
          <w:p w:rsidR="00C96B59" w:rsidRPr="00C96B59" w:rsidRDefault="00C96B59" w:rsidP="00C96B59">
            <w:pPr>
              <w:rPr>
                <w:b/>
                <w:lang w:val="en-US"/>
              </w:rPr>
            </w:pPr>
            <w:r w:rsidRPr="00C96B59">
              <w:rPr>
                <w:b/>
                <w:lang w:val="en-US"/>
              </w:rPr>
              <w:t>INTRODUCTION TO SMART TEXTILES</w:t>
            </w:r>
          </w:p>
        </w:tc>
      </w:tr>
      <w:tr w:rsidR="00C96B59" w:rsidRPr="00724CED" w:rsidTr="00390FF5">
        <w:tc>
          <w:tcPr>
            <w:tcW w:w="1384" w:type="dxa"/>
          </w:tcPr>
          <w:p w:rsidR="00C96B59" w:rsidRPr="002F3C55" w:rsidRDefault="00C96B59" w:rsidP="00C96B59">
            <w:pPr>
              <w:rPr>
                <w:b/>
                <w:lang w:val="en-GB"/>
              </w:rPr>
            </w:pPr>
            <w:r w:rsidRPr="002F3C55">
              <w:rPr>
                <w:b/>
                <w:lang w:val="en-US"/>
              </w:rPr>
              <w:t>10:00-10:10</w:t>
            </w:r>
          </w:p>
        </w:tc>
        <w:tc>
          <w:tcPr>
            <w:tcW w:w="7088" w:type="dxa"/>
          </w:tcPr>
          <w:p w:rsidR="00C96B59" w:rsidRDefault="00C96B59" w:rsidP="003F2DDD">
            <w:pPr>
              <w:jc w:val="both"/>
              <w:rPr>
                <w:b/>
                <w:lang w:val="en-US"/>
              </w:rPr>
            </w:pPr>
            <w:r w:rsidRPr="00A8749E">
              <w:rPr>
                <w:b/>
                <w:lang w:val="en-US"/>
              </w:rPr>
              <w:t xml:space="preserve">Greeting and foreword </w:t>
            </w:r>
          </w:p>
          <w:p w:rsidR="00C96B59" w:rsidRDefault="00C96B59" w:rsidP="003F2DDD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Prof. </w:t>
            </w:r>
            <w:r w:rsidR="00FB41EC">
              <w:rPr>
                <w:lang w:val="en-US"/>
              </w:rPr>
              <w:t xml:space="preserve">Dr. sc. </w:t>
            </w:r>
            <w:proofErr w:type="spellStart"/>
            <w:r w:rsidR="00FB41EC">
              <w:rPr>
                <w:lang w:val="en-US"/>
              </w:rPr>
              <w:t>ing</w:t>
            </w:r>
            <w:proofErr w:type="spellEnd"/>
            <w:r w:rsidR="00FB41EC">
              <w:rPr>
                <w:lang w:val="en-US"/>
              </w:rPr>
              <w:t xml:space="preserve">. Ausma </w:t>
            </w:r>
            <w:proofErr w:type="spellStart"/>
            <w:r w:rsidR="00FB41EC">
              <w:rPr>
                <w:lang w:val="en-US"/>
              </w:rPr>
              <w:t>Vilumsone</w:t>
            </w:r>
            <w:proofErr w:type="spellEnd"/>
            <w:r w:rsidR="00FB41EC">
              <w:rPr>
                <w:lang w:val="en-US"/>
              </w:rPr>
              <w:t>, DT</w:t>
            </w:r>
            <w:r>
              <w:rPr>
                <w:lang w:val="en-US"/>
              </w:rPr>
              <w:t>I, RTU (Latvia)</w:t>
            </w:r>
          </w:p>
          <w:p w:rsidR="00C96B59" w:rsidRDefault="00C96B59" w:rsidP="003F2DDD">
            <w:pPr>
              <w:jc w:val="both"/>
              <w:rPr>
                <w:lang w:val="en-US"/>
              </w:rPr>
            </w:pPr>
            <w:r w:rsidRPr="005D601F">
              <w:rPr>
                <w:lang w:val="en-US"/>
              </w:rPr>
              <w:t>Dr. Christoph Monfeld</w:t>
            </w:r>
            <w:r>
              <w:rPr>
                <w:lang w:val="en-US"/>
              </w:rPr>
              <w:t xml:space="preserve">, </w:t>
            </w:r>
            <w:r w:rsidRPr="005D601F">
              <w:rPr>
                <w:lang w:val="en-US"/>
              </w:rPr>
              <w:t>ITA,  RWTH Aachen (Germany)</w:t>
            </w:r>
          </w:p>
          <w:p w:rsidR="00C96B59" w:rsidRPr="00C96B59" w:rsidRDefault="00C96B59" w:rsidP="003F2DDD">
            <w:pPr>
              <w:jc w:val="both"/>
              <w:rPr>
                <w:lang w:val="en-US"/>
              </w:rPr>
            </w:pPr>
            <w:r w:rsidRPr="00C96B59">
              <w:rPr>
                <w:lang w:val="en-US"/>
              </w:rPr>
              <w:t>Viktorija Mecnika, ITA,  RWTH Aachen (Germany)</w:t>
            </w:r>
          </w:p>
        </w:tc>
      </w:tr>
      <w:tr w:rsidR="00C96B59" w:rsidRPr="00A8749E" w:rsidTr="00390FF5">
        <w:tc>
          <w:tcPr>
            <w:tcW w:w="1384" w:type="dxa"/>
          </w:tcPr>
          <w:p w:rsidR="00C96B59" w:rsidRPr="003F2DDD" w:rsidRDefault="00C96B59" w:rsidP="00C96B59">
            <w:pPr>
              <w:rPr>
                <w:b/>
                <w:lang w:val="en-GB"/>
              </w:rPr>
            </w:pPr>
            <w:r w:rsidRPr="003F2DDD">
              <w:rPr>
                <w:b/>
                <w:lang w:val="en-US"/>
              </w:rPr>
              <w:t>10:10–10:</w:t>
            </w:r>
            <w:r>
              <w:rPr>
                <w:b/>
                <w:lang w:val="en-US"/>
              </w:rPr>
              <w:t>2</w:t>
            </w:r>
            <w:r w:rsidRPr="003F2DDD">
              <w:rPr>
                <w:b/>
                <w:lang w:val="en-US"/>
              </w:rPr>
              <w:t>0</w:t>
            </w:r>
          </w:p>
        </w:tc>
        <w:tc>
          <w:tcPr>
            <w:tcW w:w="7088" w:type="dxa"/>
          </w:tcPr>
          <w:p w:rsidR="00C96B59" w:rsidRPr="00A8749E" w:rsidRDefault="00C96B59" w:rsidP="00A8749E">
            <w:pPr>
              <w:jc w:val="both"/>
              <w:rPr>
                <w:b/>
                <w:lang w:val="en-GB"/>
              </w:rPr>
            </w:pPr>
            <w:r w:rsidRPr="00A8749E">
              <w:rPr>
                <w:b/>
                <w:lang w:val="en-GB"/>
              </w:rPr>
              <w:t>About STAR Project</w:t>
            </w:r>
          </w:p>
          <w:p w:rsidR="00C96B59" w:rsidRPr="00A9241E" w:rsidRDefault="00C96B59" w:rsidP="00A8749E">
            <w:pPr>
              <w:jc w:val="both"/>
              <w:rPr>
                <w:lang w:val="en-GB"/>
              </w:rPr>
            </w:pPr>
            <w:r w:rsidRPr="003F2DDD">
              <w:t>Viktorija Mecnika, ITA RWTH Aachen</w:t>
            </w:r>
            <w:r>
              <w:t xml:space="preserve"> (Germany)</w:t>
            </w:r>
          </w:p>
        </w:tc>
      </w:tr>
      <w:tr w:rsidR="00C96B59" w:rsidRPr="003F2DDD" w:rsidTr="00390FF5">
        <w:tc>
          <w:tcPr>
            <w:tcW w:w="1384" w:type="dxa"/>
          </w:tcPr>
          <w:p w:rsidR="00C96B59" w:rsidRPr="00691617" w:rsidRDefault="00C96B59" w:rsidP="00C96B5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10:20-10:50</w:t>
            </w:r>
          </w:p>
        </w:tc>
        <w:tc>
          <w:tcPr>
            <w:tcW w:w="7088" w:type="dxa"/>
          </w:tcPr>
          <w:p w:rsidR="00C96B59" w:rsidRPr="00A8749E" w:rsidRDefault="00C96B59" w:rsidP="003F2DDD">
            <w:pPr>
              <w:jc w:val="both"/>
              <w:rPr>
                <w:b/>
                <w:lang w:val="en-US"/>
              </w:rPr>
            </w:pPr>
            <w:r w:rsidRPr="00A8749E">
              <w:rPr>
                <w:b/>
                <w:lang w:val="en-US"/>
              </w:rPr>
              <w:t>Introduction to Smart Textiles for Healthcare: Opening New Horizons</w:t>
            </w:r>
          </w:p>
          <w:p w:rsidR="00C96B59" w:rsidRPr="003F2DDD" w:rsidRDefault="00C96B59" w:rsidP="00FD2556">
            <w:pPr>
              <w:jc w:val="both"/>
            </w:pPr>
            <w:r w:rsidRPr="003F2DDD">
              <w:t>Viktorija Mecnika, ITA</w:t>
            </w:r>
            <w:r>
              <w:t xml:space="preserve">, </w:t>
            </w:r>
            <w:r w:rsidRPr="003F2DDD">
              <w:t xml:space="preserve"> RWTH Aachen</w:t>
            </w:r>
            <w:r>
              <w:t xml:space="preserve"> (Germany)</w:t>
            </w:r>
          </w:p>
        </w:tc>
      </w:tr>
      <w:tr w:rsidR="00C96B59" w:rsidRPr="00724CED" w:rsidTr="00390FF5">
        <w:tc>
          <w:tcPr>
            <w:tcW w:w="1384" w:type="dxa"/>
          </w:tcPr>
          <w:p w:rsidR="00C96B59" w:rsidRPr="005F5339" w:rsidRDefault="00C96B59" w:rsidP="00C96B59">
            <w:pPr>
              <w:rPr>
                <w:b/>
                <w:lang w:val="en-US"/>
              </w:rPr>
            </w:pPr>
            <w:r w:rsidRPr="005F5339">
              <w:rPr>
                <w:b/>
                <w:lang w:val="en-US"/>
              </w:rPr>
              <w:t>10:50-11:00</w:t>
            </w:r>
          </w:p>
        </w:tc>
        <w:tc>
          <w:tcPr>
            <w:tcW w:w="7088" w:type="dxa"/>
          </w:tcPr>
          <w:p w:rsidR="00C96B59" w:rsidRPr="00FD2556" w:rsidRDefault="00C96B59" w:rsidP="00FD2556">
            <w:pPr>
              <w:jc w:val="both"/>
              <w:rPr>
                <w:b/>
                <w:lang w:val="en-US"/>
              </w:rPr>
            </w:pPr>
            <w:r w:rsidRPr="00FD2556">
              <w:rPr>
                <w:b/>
                <w:lang w:val="en-US"/>
              </w:rPr>
              <w:t>Introduction of ITA</w:t>
            </w:r>
            <w:r w:rsidR="00DA485B">
              <w:rPr>
                <w:b/>
                <w:lang w:val="en-US"/>
              </w:rPr>
              <w:t>, RWTH Aachen</w:t>
            </w:r>
          </w:p>
          <w:p w:rsidR="00C96B59" w:rsidRPr="00FD2556" w:rsidRDefault="00C96B59" w:rsidP="00FD255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Dr. Christoph Monfeld, </w:t>
            </w:r>
            <w:r w:rsidRPr="00FD2556">
              <w:rPr>
                <w:lang w:val="en-US"/>
              </w:rPr>
              <w:t>ITA,  RWTH Aachen (Germany)</w:t>
            </w:r>
          </w:p>
        </w:tc>
      </w:tr>
      <w:tr w:rsidR="00C96B59" w:rsidRPr="00724CED" w:rsidTr="00390FF5">
        <w:tc>
          <w:tcPr>
            <w:tcW w:w="1384" w:type="dxa"/>
          </w:tcPr>
          <w:p w:rsidR="00C96B59" w:rsidRPr="005F5339" w:rsidRDefault="00C96B59" w:rsidP="00C96B59">
            <w:pPr>
              <w:rPr>
                <w:b/>
                <w:lang w:val="en-US"/>
              </w:rPr>
            </w:pPr>
            <w:r w:rsidRPr="005F5339">
              <w:rPr>
                <w:b/>
                <w:lang w:val="en-US"/>
              </w:rPr>
              <w:t>11:00-11:15</w:t>
            </w:r>
          </w:p>
        </w:tc>
        <w:tc>
          <w:tcPr>
            <w:tcW w:w="7088" w:type="dxa"/>
          </w:tcPr>
          <w:p w:rsidR="00C96B59" w:rsidRPr="005F5339" w:rsidRDefault="00C96B59" w:rsidP="00815F6A">
            <w:pPr>
              <w:rPr>
                <w:b/>
                <w:lang w:val="en-US"/>
              </w:rPr>
            </w:pPr>
            <w:r w:rsidRPr="005F5339">
              <w:rPr>
                <w:b/>
                <w:lang w:val="en-US"/>
              </w:rPr>
              <w:t xml:space="preserve">Smart Textiles at ITA </w:t>
            </w:r>
          </w:p>
          <w:p w:rsidR="00C96B59" w:rsidRPr="00CA651C" w:rsidRDefault="00C96B59" w:rsidP="00815F6A">
            <w:pPr>
              <w:rPr>
                <w:lang w:val="en-US"/>
              </w:rPr>
            </w:pPr>
            <w:r>
              <w:rPr>
                <w:lang w:val="en-US"/>
              </w:rPr>
              <w:t xml:space="preserve">Dr. Christoph Monfeld, </w:t>
            </w:r>
            <w:r w:rsidRPr="00C96B59">
              <w:rPr>
                <w:lang w:val="en-US"/>
              </w:rPr>
              <w:t>ITA RWTH Aachen (Germany)</w:t>
            </w:r>
          </w:p>
        </w:tc>
      </w:tr>
      <w:tr w:rsidR="00C96B59" w:rsidRPr="00CA0DED" w:rsidTr="00390FF5">
        <w:tc>
          <w:tcPr>
            <w:tcW w:w="1384" w:type="dxa"/>
          </w:tcPr>
          <w:p w:rsidR="00C96B59" w:rsidRPr="000B1A7C" w:rsidRDefault="00C96B59" w:rsidP="00C96B59">
            <w:pPr>
              <w:rPr>
                <w:b/>
                <w:lang w:val="en-US"/>
              </w:rPr>
            </w:pPr>
            <w:r w:rsidRPr="000B1A7C">
              <w:rPr>
                <w:b/>
                <w:lang w:val="en-US"/>
              </w:rPr>
              <w:t>11:15-11:30</w:t>
            </w:r>
          </w:p>
        </w:tc>
        <w:tc>
          <w:tcPr>
            <w:tcW w:w="7088" w:type="dxa"/>
          </w:tcPr>
          <w:p w:rsidR="00C96B59" w:rsidRDefault="00C96B59" w:rsidP="005D601F">
            <w:pPr>
              <w:jc w:val="both"/>
              <w:rPr>
                <w:b/>
                <w:lang w:val="en-US"/>
              </w:rPr>
            </w:pPr>
            <w:r w:rsidRPr="000B1A7C">
              <w:rPr>
                <w:b/>
                <w:lang w:val="en-US"/>
              </w:rPr>
              <w:t xml:space="preserve">Introduction of </w:t>
            </w:r>
            <w:r w:rsidR="00FB41EC">
              <w:rPr>
                <w:b/>
                <w:lang w:val="en-US"/>
              </w:rPr>
              <w:t>DTI</w:t>
            </w:r>
            <w:r>
              <w:rPr>
                <w:b/>
                <w:lang w:val="en-US"/>
              </w:rPr>
              <w:t xml:space="preserve">, </w:t>
            </w:r>
            <w:r w:rsidRPr="000B1A7C">
              <w:rPr>
                <w:b/>
                <w:lang w:val="en-US"/>
              </w:rPr>
              <w:t>RTU</w:t>
            </w:r>
          </w:p>
          <w:p w:rsidR="00C96B59" w:rsidRPr="000B1A7C" w:rsidRDefault="00C96B59" w:rsidP="005D601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Prof. Dr.</w:t>
            </w:r>
            <w:r w:rsidR="00FB41EC">
              <w:rPr>
                <w:lang w:val="en-US"/>
              </w:rPr>
              <w:t xml:space="preserve"> sc. </w:t>
            </w:r>
            <w:proofErr w:type="spellStart"/>
            <w:r w:rsidR="00FB41EC">
              <w:rPr>
                <w:lang w:val="en-US"/>
              </w:rPr>
              <w:t>ing</w:t>
            </w:r>
            <w:proofErr w:type="spellEnd"/>
            <w:r w:rsidR="00FB41EC">
              <w:rPr>
                <w:lang w:val="en-US"/>
              </w:rPr>
              <w:t xml:space="preserve">. Ausma </w:t>
            </w:r>
            <w:proofErr w:type="spellStart"/>
            <w:r w:rsidR="00FB41EC">
              <w:rPr>
                <w:lang w:val="en-US"/>
              </w:rPr>
              <w:t>Vilumsone</w:t>
            </w:r>
            <w:proofErr w:type="spellEnd"/>
            <w:r w:rsidR="00FB41EC">
              <w:rPr>
                <w:lang w:val="en-US"/>
              </w:rPr>
              <w:t xml:space="preserve">, DTI, </w:t>
            </w:r>
            <w:r>
              <w:rPr>
                <w:lang w:val="en-US"/>
              </w:rPr>
              <w:t>RTU (Latvia)</w:t>
            </w:r>
          </w:p>
        </w:tc>
      </w:tr>
      <w:tr w:rsidR="00C96B59" w:rsidRPr="00CA0F20" w:rsidTr="00E32180">
        <w:tc>
          <w:tcPr>
            <w:tcW w:w="1384" w:type="dxa"/>
            <w:tcBorders>
              <w:bottom w:val="single" w:sz="4" w:space="0" w:color="auto"/>
            </w:tcBorders>
          </w:tcPr>
          <w:p w:rsidR="00C96B59" w:rsidRPr="000B1A7C" w:rsidRDefault="00C96B59" w:rsidP="00C96B59">
            <w:pPr>
              <w:rPr>
                <w:b/>
                <w:lang w:val="en-US"/>
              </w:rPr>
            </w:pPr>
            <w:r w:rsidRPr="000B1A7C">
              <w:rPr>
                <w:b/>
                <w:lang w:val="en-US"/>
              </w:rPr>
              <w:t>11:30-11:45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C96B59" w:rsidRDefault="00FB41EC" w:rsidP="00815F6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Smart Textiles at </w:t>
            </w:r>
            <w:r w:rsidR="00C96B59" w:rsidRPr="000B1A7C">
              <w:rPr>
                <w:b/>
                <w:lang w:val="en-US"/>
              </w:rPr>
              <w:t>D</w:t>
            </w:r>
            <w:r>
              <w:rPr>
                <w:b/>
                <w:lang w:val="en-US"/>
              </w:rPr>
              <w:t>T</w:t>
            </w:r>
            <w:r w:rsidR="00C96B59" w:rsidRPr="000B1A7C">
              <w:rPr>
                <w:b/>
                <w:lang w:val="en-US"/>
              </w:rPr>
              <w:t>I</w:t>
            </w:r>
          </w:p>
          <w:p w:rsidR="00C96B59" w:rsidRPr="00687060" w:rsidRDefault="00C96B59" w:rsidP="00815F6A">
            <w:r w:rsidRPr="00C96B59">
              <w:rPr>
                <w:lang w:val="en-US"/>
              </w:rPr>
              <w:t xml:space="preserve">Dr. sc. </w:t>
            </w:r>
            <w:proofErr w:type="spellStart"/>
            <w:r w:rsidRPr="00C96B59">
              <w:rPr>
                <w:lang w:val="en-US"/>
              </w:rPr>
              <w:t>ing</w:t>
            </w:r>
            <w:proofErr w:type="spellEnd"/>
            <w:r w:rsidRPr="00C96B59">
              <w:rPr>
                <w:lang w:val="en-US"/>
              </w:rPr>
              <w:t xml:space="preserve">. </w:t>
            </w:r>
            <w:r w:rsidRPr="00CA0F20">
              <w:t>Ingrida Sahta</w:t>
            </w:r>
            <w:r w:rsidR="00687060">
              <w:t xml:space="preserve">, </w:t>
            </w:r>
            <w:r w:rsidR="00FB41EC">
              <w:t>DTI</w:t>
            </w:r>
            <w:r w:rsidR="00687060" w:rsidRPr="00687060">
              <w:t>, RTU (</w:t>
            </w:r>
            <w:proofErr w:type="spellStart"/>
            <w:r w:rsidR="00687060" w:rsidRPr="00687060">
              <w:t>Latvia</w:t>
            </w:r>
            <w:proofErr w:type="spellEnd"/>
            <w:r w:rsidR="00687060" w:rsidRPr="00687060">
              <w:t>)</w:t>
            </w:r>
          </w:p>
        </w:tc>
      </w:tr>
      <w:tr w:rsidR="00E32180" w:rsidRPr="00CA0F20" w:rsidTr="00E32180">
        <w:tc>
          <w:tcPr>
            <w:tcW w:w="1384" w:type="dxa"/>
            <w:tcBorders>
              <w:left w:val="nil"/>
              <w:bottom w:val="nil"/>
              <w:right w:val="nil"/>
            </w:tcBorders>
          </w:tcPr>
          <w:p w:rsidR="00E32180" w:rsidRPr="00C629FD" w:rsidRDefault="00E32180" w:rsidP="00C96B59">
            <w:pPr>
              <w:rPr>
                <w:b/>
              </w:rPr>
            </w:pPr>
          </w:p>
        </w:tc>
        <w:tc>
          <w:tcPr>
            <w:tcW w:w="7088" w:type="dxa"/>
            <w:tcBorders>
              <w:left w:val="nil"/>
              <w:bottom w:val="nil"/>
              <w:right w:val="nil"/>
            </w:tcBorders>
          </w:tcPr>
          <w:p w:rsidR="00FC3CB3" w:rsidRPr="00C629FD" w:rsidRDefault="00FC3CB3" w:rsidP="00815F6A">
            <w:pPr>
              <w:rPr>
                <w:b/>
              </w:rPr>
            </w:pPr>
          </w:p>
        </w:tc>
      </w:tr>
      <w:tr w:rsidR="00941977" w:rsidRPr="00CA0F20" w:rsidTr="00941977">
        <w:tc>
          <w:tcPr>
            <w:tcW w:w="1384" w:type="dxa"/>
            <w:tcBorders>
              <w:top w:val="nil"/>
              <w:left w:val="nil"/>
              <w:right w:val="nil"/>
            </w:tcBorders>
          </w:tcPr>
          <w:p w:rsidR="00941977" w:rsidRPr="00B46B15" w:rsidRDefault="00941977" w:rsidP="00C96B59">
            <w:pPr>
              <w:rPr>
                <w:b/>
              </w:rPr>
            </w:pPr>
          </w:p>
        </w:tc>
        <w:tc>
          <w:tcPr>
            <w:tcW w:w="7088" w:type="dxa"/>
            <w:tcBorders>
              <w:top w:val="nil"/>
              <w:left w:val="nil"/>
              <w:right w:val="nil"/>
            </w:tcBorders>
          </w:tcPr>
          <w:p w:rsidR="00941977" w:rsidRPr="00B46B15" w:rsidRDefault="00941977" w:rsidP="00815F6A">
            <w:pPr>
              <w:rPr>
                <w:b/>
              </w:rPr>
            </w:pPr>
          </w:p>
        </w:tc>
      </w:tr>
      <w:tr w:rsidR="00C96B59" w:rsidRPr="00390FF5" w:rsidTr="00390FF5">
        <w:tc>
          <w:tcPr>
            <w:tcW w:w="1384" w:type="dxa"/>
          </w:tcPr>
          <w:p w:rsidR="00C96B59" w:rsidRPr="001E30D2" w:rsidRDefault="00C96B59" w:rsidP="00DA485B">
            <w:pPr>
              <w:rPr>
                <w:b/>
                <w:lang w:val="en-US"/>
              </w:rPr>
            </w:pPr>
            <w:r w:rsidRPr="000B1A7C">
              <w:rPr>
                <w:b/>
                <w:lang w:val="en-US"/>
              </w:rPr>
              <w:t>11:45-1</w:t>
            </w:r>
            <w:r w:rsidR="00DA485B">
              <w:rPr>
                <w:b/>
                <w:lang w:val="en-US"/>
              </w:rPr>
              <w:t>2</w:t>
            </w:r>
            <w:r w:rsidRPr="000B1A7C">
              <w:rPr>
                <w:b/>
                <w:lang w:val="en-US"/>
              </w:rPr>
              <w:t>:</w:t>
            </w:r>
            <w:r>
              <w:rPr>
                <w:b/>
                <w:lang w:val="en-US"/>
              </w:rPr>
              <w:t>15</w:t>
            </w:r>
          </w:p>
        </w:tc>
        <w:tc>
          <w:tcPr>
            <w:tcW w:w="7088" w:type="dxa"/>
          </w:tcPr>
          <w:p w:rsidR="00390FF5" w:rsidRDefault="00C96B59" w:rsidP="00390FF5">
            <w:pPr>
              <w:rPr>
                <w:b/>
                <w:lang w:val="en-US"/>
              </w:rPr>
            </w:pPr>
            <w:r w:rsidRPr="000B1A7C">
              <w:rPr>
                <w:b/>
                <w:lang w:val="en-US"/>
              </w:rPr>
              <w:t>Tour over RTU Labs</w:t>
            </w:r>
          </w:p>
          <w:p w:rsidR="00C96B59" w:rsidRPr="00CA0F20" w:rsidRDefault="00C96B59" w:rsidP="00390FF5">
            <w:pPr>
              <w:rPr>
                <w:lang w:val="en-US"/>
              </w:rPr>
            </w:pPr>
            <w:r w:rsidRPr="00CA0F20">
              <w:rPr>
                <w:lang w:val="en-US"/>
              </w:rPr>
              <w:t xml:space="preserve">Dr. sc. </w:t>
            </w:r>
            <w:proofErr w:type="spellStart"/>
            <w:r w:rsidRPr="00CA0F20">
              <w:rPr>
                <w:lang w:val="en-US"/>
              </w:rPr>
              <w:t>ing</w:t>
            </w:r>
            <w:proofErr w:type="spellEnd"/>
            <w:r w:rsidRPr="00CA0F20">
              <w:rPr>
                <w:lang w:val="en-US"/>
              </w:rPr>
              <w:t xml:space="preserve">. </w:t>
            </w:r>
            <w:proofErr w:type="spellStart"/>
            <w:r w:rsidRPr="00CA0F20">
              <w:rPr>
                <w:lang w:val="en-US"/>
              </w:rPr>
              <w:t>Ugis</w:t>
            </w:r>
            <w:proofErr w:type="spellEnd"/>
            <w:r w:rsidRPr="00CA0F20">
              <w:rPr>
                <w:lang w:val="en-US"/>
              </w:rPr>
              <w:t xml:space="preserve"> Briedis</w:t>
            </w:r>
          </w:p>
        </w:tc>
      </w:tr>
      <w:tr w:rsidR="00C96B59" w:rsidRPr="00724CED" w:rsidTr="00390FF5">
        <w:tc>
          <w:tcPr>
            <w:tcW w:w="1384" w:type="dxa"/>
          </w:tcPr>
          <w:p w:rsidR="00C96B59" w:rsidRDefault="00C96B59" w:rsidP="00390FF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12:15-13:</w:t>
            </w:r>
            <w:r w:rsidR="00390FF5">
              <w:rPr>
                <w:b/>
                <w:lang w:val="en-US"/>
              </w:rPr>
              <w:t>30</w:t>
            </w:r>
          </w:p>
        </w:tc>
        <w:tc>
          <w:tcPr>
            <w:tcW w:w="7088" w:type="dxa"/>
          </w:tcPr>
          <w:p w:rsidR="00C96B59" w:rsidRPr="002B31CC" w:rsidRDefault="00C96B59" w:rsidP="00724CED">
            <w:pPr>
              <w:rPr>
                <w:b/>
                <w:lang w:val="en-US"/>
              </w:rPr>
            </w:pPr>
            <w:r w:rsidRPr="002D4964">
              <w:rPr>
                <w:b/>
                <w:lang w:val="en-US"/>
              </w:rPr>
              <w:t>Lunch</w:t>
            </w:r>
            <w:r w:rsidR="00A638CE">
              <w:rPr>
                <w:b/>
                <w:lang w:val="en-US"/>
              </w:rPr>
              <w:t xml:space="preserve"> </w:t>
            </w:r>
            <w:r w:rsidR="00724CED">
              <w:rPr>
                <w:lang w:val="en-US"/>
              </w:rPr>
              <w:t xml:space="preserve">Expo Café, </w:t>
            </w:r>
            <w:r w:rsidR="00724CED" w:rsidRPr="00A638CE">
              <w:rPr>
                <w:lang w:val="en-US"/>
              </w:rPr>
              <w:t>BT1</w:t>
            </w:r>
            <w:r w:rsidR="00724CED">
              <w:rPr>
                <w:lang w:val="en-US"/>
              </w:rPr>
              <w:t xml:space="preserve"> Exhibition Centre</w:t>
            </w:r>
            <w:r w:rsidR="00724CED">
              <w:rPr>
                <w:lang w:val="en-US"/>
              </w:rPr>
              <w:t xml:space="preserve">, </w:t>
            </w:r>
            <w:proofErr w:type="spellStart"/>
            <w:r w:rsidR="00724CED">
              <w:rPr>
                <w:lang w:val="en-US"/>
              </w:rPr>
              <w:t>Kipsalas</w:t>
            </w:r>
            <w:proofErr w:type="spellEnd"/>
            <w:r w:rsidR="00724CED">
              <w:rPr>
                <w:lang w:val="en-US"/>
              </w:rPr>
              <w:t xml:space="preserve"> street 8, Riga</w:t>
            </w:r>
            <w:r w:rsidR="00A638CE">
              <w:rPr>
                <w:lang w:val="en-US"/>
              </w:rPr>
              <w:t xml:space="preserve"> </w:t>
            </w:r>
          </w:p>
        </w:tc>
      </w:tr>
      <w:tr w:rsidR="00390FF5" w:rsidRPr="00724CED" w:rsidTr="00390FF5">
        <w:tc>
          <w:tcPr>
            <w:tcW w:w="8472" w:type="dxa"/>
            <w:gridSpan w:val="2"/>
            <w:shd w:val="clear" w:color="auto" w:fill="DBE5F1" w:themeFill="accent1" w:themeFillTint="33"/>
          </w:tcPr>
          <w:p w:rsidR="00390FF5" w:rsidRPr="00390FF5" w:rsidRDefault="00390FF5" w:rsidP="00C96B59">
            <w:pPr>
              <w:spacing w:after="0"/>
              <w:jc w:val="both"/>
              <w:rPr>
                <w:b/>
                <w:lang w:val="en-US"/>
              </w:rPr>
            </w:pPr>
            <w:r w:rsidRPr="00390FF5">
              <w:rPr>
                <w:b/>
                <w:lang w:val="en-US"/>
              </w:rPr>
              <w:t>MAKING OF SMART TEXTILES: DESIGN, MATERIALS AND TECHNOLOGIES</w:t>
            </w:r>
          </w:p>
        </w:tc>
      </w:tr>
      <w:tr w:rsidR="00C96B59" w:rsidRPr="00390FF5" w:rsidTr="00390FF5">
        <w:tc>
          <w:tcPr>
            <w:tcW w:w="1384" w:type="dxa"/>
          </w:tcPr>
          <w:p w:rsidR="00C96B59" w:rsidRPr="00390FF5" w:rsidRDefault="00390FF5" w:rsidP="00390FF5">
            <w:pPr>
              <w:spacing w:after="0"/>
              <w:jc w:val="both"/>
              <w:rPr>
                <w:b/>
                <w:color w:val="4F81BD" w:themeColor="accent1"/>
                <w:lang w:val="en-US"/>
              </w:rPr>
            </w:pPr>
            <w:r w:rsidRPr="00390FF5">
              <w:rPr>
                <w:b/>
                <w:lang w:val="en-US"/>
              </w:rPr>
              <w:t>13:</w:t>
            </w:r>
            <w:r>
              <w:rPr>
                <w:b/>
                <w:lang w:val="en-US"/>
              </w:rPr>
              <w:t>30</w:t>
            </w:r>
            <w:r w:rsidRPr="00390FF5">
              <w:rPr>
                <w:b/>
                <w:lang w:val="en-US"/>
              </w:rPr>
              <w:t>-13:</w:t>
            </w:r>
            <w:r>
              <w:rPr>
                <w:b/>
                <w:lang w:val="en-US"/>
              </w:rPr>
              <w:t>35</w:t>
            </w:r>
          </w:p>
        </w:tc>
        <w:tc>
          <w:tcPr>
            <w:tcW w:w="7088" w:type="dxa"/>
          </w:tcPr>
          <w:p w:rsidR="00C96B59" w:rsidRPr="00815F6A" w:rsidRDefault="00390FF5" w:rsidP="00C96B59">
            <w:pPr>
              <w:spacing w:after="0"/>
              <w:jc w:val="both"/>
              <w:rPr>
                <w:b/>
              </w:rPr>
            </w:pPr>
            <w:proofErr w:type="spellStart"/>
            <w:r w:rsidRPr="00815F6A">
              <w:rPr>
                <w:b/>
              </w:rPr>
              <w:t>Foreword</w:t>
            </w:r>
            <w:proofErr w:type="spellEnd"/>
          </w:p>
          <w:p w:rsidR="00390FF5" w:rsidRPr="00390FF5" w:rsidRDefault="00390FF5" w:rsidP="00C96B59">
            <w:pPr>
              <w:spacing w:after="0"/>
              <w:jc w:val="both"/>
              <w:rPr>
                <w:b/>
                <w:color w:val="4F81BD" w:themeColor="accent1"/>
              </w:rPr>
            </w:pPr>
            <w:r w:rsidRPr="003F2DDD">
              <w:t>Viktorija Mecnika, ITA</w:t>
            </w:r>
            <w:r>
              <w:t xml:space="preserve">, </w:t>
            </w:r>
            <w:r w:rsidRPr="003F2DDD">
              <w:t xml:space="preserve"> RWTH Aachen</w:t>
            </w:r>
            <w:r>
              <w:t xml:space="preserve"> (Germany)</w:t>
            </w:r>
          </w:p>
        </w:tc>
      </w:tr>
      <w:tr w:rsidR="00390FF5" w:rsidRPr="00724CED" w:rsidTr="00390FF5">
        <w:tc>
          <w:tcPr>
            <w:tcW w:w="8472" w:type="dxa"/>
            <w:gridSpan w:val="2"/>
            <w:shd w:val="clear" w:color="auto" w:fill="DBE5F1" w:themeFill="accent1" w:themeFillTint="33"/>
          </w:tcPr>
          <w:p w:rsidR="00390FF5" w:rsidRPr="00390FF5" w:rsidRDefault="00390FF5" w:rsidP="00C96B59">
            <w:pPr>
              <w:spacing w:after="0"/>
              <w:jc w:val="both"/>
              <w:rPr>
                <w:b/>
                <w:i/>
                <w:lang w:val="en-US"/>
              </w:rPr>
            </w:pPr>
            <w:r w:rsidRPr="00390FF5">
              <w:rPr>
                <w:b/>
                <w:i/>
                <w:lang w:val="en-US"/>
              </w:rPr>
              <w:t>Before starting Smart Textiles for Healthcare</w:t>
            </w:r>
          </w:p>
        </w:tc>
      </w:tr>
      <w:tr w:rsidR="00C96B59" w:rsidRPr="00724CED" w:rsidTr="00390FF5">
        <w:tc>
          <w:tcPr>
            <w:tcW w:w="1384" w:type="dxa"/>
          </w:tcPr>
          <w:p w:rsidR="00C96B59" w:rsidRPr="00687060" w:rsidRDefault="00390FF5" w:rsidP="00390FF5">
            <w:pPr>
              <w:spacing w:after="0"/>
              <w:jc w:val="both"/>
              <w:rPr>
                <w:b/>
                <w:color w:val="4F81BD" w:themeColor="accent1"/>
                <w:lang w:val="en-US"/>
              </w:rPr>
            </w:pPr>
            <w:r w:rsidRPr="00687060">
              <w:rPr>
                <w:b/>
                <w:lang w:val="en-US"/>
              </w:rPr>
              <w:t>13:35-14:05</w:t>
            </w:r>
          </w:p>
        </w:tc>
        <w:tc>
          <w:tcPr>
            <w:tcW w:w="7088" w:type="dxa"/>
          </w:tcPr>
          <w:p w:rsidR="00390FF5" w:rsidRPr="00390FF5" w:rsidRDefault="00390FF5" w:rsidP="00390FF5">
            <w:pPr>
              <w:rPr>
                <w:b/>
                <w:lang w:val="en-US"/>
              </w:rPr>
            </w:pPr>
            <w:r w:rsidRPr="00390FF5">
              <w:rPr>
                <w:b/>
                <w:lang w:val="en-US"/>
              </w:rPr>
              <w:t>Introduction to physiological monitoring</w:t>
            </w:r>
          </w:p>
          <w:p w:rsidR="00C96B59" w:rsidRPr="00390FF5" w:rsidRDefault="00390FF5" w:rsidP="00FC3CB3">
            <w:pPr>
              <w:rPr>
                <w:b/>
                <w:color w:val="4F81BD" w:themeColor="accent1"/>
                <w:lang w:val="en-US"/>
              </w:rPr>
            </w:pPr>
            <w:r>
              <w:rPr>
                <w:lang w:val="en-US"/>
              </w:rPr>
              <w:t xml:space="preserve">Dr. biol. </w:t>
            </w:r>
            <w:proofErr w:type="spellStart"/>
            <w:r>
              <w:rPr>
                <w:lang w:val="en-US"/>
              </w:rPr>
              <w:t>Z</w:t>
            </w:r>
            <w:r w:rsidR="00FC3CB3">
              <w:rPr>
                <w:lang w:val="en-US"/>
              </w:rPr>
              <w:t>b</w:t>
            </w:r>
            <w:r>
              <w:rPr>
                <w:lang w:val="en-US"/>
              </w:rPr>
              <w:t>ignevs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Marcinkevics</w:t>
            </w:r>
            <w:proofErr w:type="spellEnd"/>
            <w:r>
              <w:rPr>
                <w:lang w:val="en-US"/>
              </w:rPr>
              <w:t>, Faculty of Biology, University of Latvia</w:t>
            </w:r>
          </w:p>
        </w:tc>
      </w:tr>
      <w:tr w:rsidR="00C96B59" w:rsidRPr="00724CED" w:rsidTr="00390FF5">
        <w:tc>
          <w:tcPr>
            <w:tcW w:w="1384" w:type="dxa"/>
          </w:tcPr>
          <w:p w:rsidR="00390FF5" w:rsidRPr="00687060" w:rsidRDefault="00390FF5" w:rsidP="00390FF5">
            <w:pPr>
              <w:spacing w:after="0"/>
              <w:jc w:val="both"/>
              <w:rPr>
                <w:b/>
                <w:lang w:val="en-US"/>
              </w:rPr>
            </w:pPr>
            <w:r w:rsidRPr="00687060">
              <w:rPr>
                <w:b/>
                <w:lang w:val="en-US"/>
              </w:rPr>
              <w:t>14:05-14:35</w:t>
            </w:r>
            <w:r w:rsidRPr="00687060">
              <w:rPr>
                <w:b/>
                <w:lang w:val="en-US"/>
              </w:rPr>
              <w:tab/>
            </w:r>
          </w:p>
          <w:p w:rsidR="00C96B59" w:rsidRPr="00687060" w:rsidRDefault="00C96B59" w:rsidP="00390FF5">
            <w:pPr>
              <w:rPr>
                <w:b/>
                <w:lang w:val="en-US"/>
              </w:rPr>
            </w:pPr>
          </w:p>
        </w:tc>
        <w:tc>
          <w:tcPr>
            <w:tcW w:w="7088" w:type="dxa"/>
          </w:tcPr>
          <w:p w:rsidR="00390FF5" w:rsidRPr="00390FF5" w:rsidRDefault="00390FF5" w:rsidP="00390FF5">
            <w:pPr>
              <w:rPr>
                <w:b/>
                <w:lang w:val="en-US"/>
              </w:rPr>
            </w:pPr>
            <w:r w:rsidRPr="00390FF5">
              <w:rPr>
                <w:b/>
                <w:lang w:val="en-US"/>
              </w:rPr>
              <w:t xml:space="preserve">Statistical Analysis of Medical Data </w:t>
            </w:r>
          </w:p>
          <w:p w:rsidR="00C96B59" w:rsidRPr="00390FF5" w:rsidRDefault="00390FF5" w:rsidP="00390FF5">
            <w:pPr>
              <w:rPr>
                <w:lang w:val="en-US"/>
              </w:rPr>
            </w:pPr>
            <w:r>
              <w:rPr>
                <w:lang w:val="en-US"/>
              </w:rPr>
              <w:t xml:space="preserve">Dr. phys. </w:t>
            </w:r>
            <w:proofErr w:type="spellStart"/>
            <w:r>
              <w:rPr>
                <w:lang w:val="en-US"/>
              </w:rPr>
              <w:t>Renars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Erts</w:t>
            </w:r>
            <w:proofErr w:type="spellEnd"/>
            <w:r>
              <w:rPr>
                <w:lang w:val="en-US"/>
              </w:rPr>
              <w:t xml:space="preserve">, Riga </w:t>
            </w:r>
            <w:proofErr w:type="spellStart"/>
            <w:r>
              <w:rPr>
                <w:lang w:val="en-US"/>
              </w:rPr>
              <w:t>Stradina</w:t>
            </w:r>
            <w:proofErr w:type="spellEnd"/>
            <w:r>
              <w:rPr>
                <w:lang w:val="en-US"/>
              </w:rPr>
              <w:t xml:space="preserve"> University</w:t>
            </w:r>
            <w:r w:rsidR="005A504A">
              <w:rPr>
                <w:lang w:val="en-US"/>
              </w:rPr>
              <w:t xml:space="preserve"> (Latvia)</w:t>
            </w:r>
          </w:p>
        </w:tc>
      </w:tr>
      <w:tr w:rsidR="00C96B59" w:rsidRPr="00390FF5" w:rsidTr="00390FF5">
        <w:tc>
          <w:tcPr>
            <w:tcW w:w="1384" w:type="dxa"/>
          </w:tcPr>
          <w:p w:rsidR="00C96B59" w:rsidRPr="00687060" w:rsidRDefault="00390FF5" w:rsidP="005A504A">
            <w:pPr>
              <w:rPr>
                <w:b/>
                <w:lang w:val="en-US"/>
              </w:rPr>
            </w:pPr>
            <w:r w:rsidRPr="00687060">
              <w:rPr>
                <w:b/>
                <w:lang w:val="en-US"/>
              </w:rPr>
              <w:t>14:</w:t>
            </w:r>
            <w:r w:rsidR="005A504A">
              <w:rPr>
                <w:b/>
                <w:lang w:val="en-US"/>
              </w:rPr>
              <w:t>3</w:t>
            </w:r>
            <w:r w:rsidRPr="00687060">
              <w:rPr>
                <w:b/>
                <w:lang w:val="en-US"/>
              </w:rPr>
              <w:t>5-15:00</w:t>
            </w:r>
          </w:p>
        </w:tc>
        <w:tc>
          <w:tcPr>
            <w:tcW w:w="7088" w:type="dxa"/>
          </w:tcPr>
          <w:p w:rsidR="00C96B59" w:rsidRPr="00687060" w:rsidRDefault="00687060" w:rsidP="00390FF5">
            <w:pPr>
              <w:rPr>
                <w:b/>
                <w:lang w:val="en-US"/>
              </w:rPr>
            </w:pPr>
            <w:r w:rsidRPr="00687060">
              <w:rPr>
                <w:b/>
                <w:lang w:val="en-US"/>
              </w:rPr>
              <w:t>Coffee Break</w:t>
            </w:r>
            <w:r w:rsidR="00E325F4">
              <w:rPr>
                <w:b/>
                <w:lang w:val="en-US"/>
              </w:rPr>
              <w:t xml:space="preserve"> </w:t>
            </w:r>
            <w:r w:rsidR="00E325F4" w:rsidRPr="00E325F4">
              <w:rPr>
                <w:lang w:val="en-US"/>
              </w:rPr>
              <w:t>Seminar Room 117</w:t>
            </w:r>
          </w:p>
        </w:tc>
      </w:tr>
      <w:tr w:rsidR="00687060" w:rsidRPr="00390FF5" w:rsidTr="00687060">
        <w:tc>
          <w:tcPr>
            <w:tcW w:w="8472" w:type="dxa"/>
            <w:gridSpan w:val="2"/>
            <w:shd w:val="clear" w:color="auto" w:fill="DBE5F1" w:themeFill="accent1" w:themeFillTint="33"/>
          </w:tcPr>
          <w:p w:rsidR="00687060" w:rsidRPr="00390FF5" w:rsidRDefault="00687060" w:rsidP="00687060">
            <w:pPr>
              <w:spacing w:after="0"/>
              <w:jc w:val="both"/>
              <w:rPr>
                <w:lang w:val="en-US"/>
              </w:rPr>
            </w:pPr>
            <w:r w:rsidRPr="00687060">
              <w:rPr>
                <w:b/>
                <w:i/>
                <w:lang w:val="en-US"/>
              </w:rPr>
              <w:t>Making of Smart Textiles</w:t>
            </w:r>
          </w:p>
        </w:tc>
      </w:tr>
      <w:tr w:rsidR="00C96B59" w:rsidRPr="00687060" w:rsidTr="00390FF5">
        <w:tc>
          <w:tcPr>
            <w:tcW w:w="1384" w:type="dxa"/>
          </w:tcPr>
          <w:p w:rsidR="00C96B59" w:rsidRPr="00673B66" w:rsidRDefault="00687060" w:rsidP="00390FF5">
            <w:pPr>
              <w:rPr>
                <w:b/>
                <w:lang w:val="en-US"/>
              </w:rPr>
            </w:pPr>
            <w:r w:rsidRPr="00673B66">
              <w:rPr>
                <w:b/>
                <w:lang w:val="en-US"/>
              </w:rPr>
              <w:t>15:00-15:30</w:t>
            </w:r>
          </w:p>
        </w:tc>
        <w:tc>
          <w:tcPr>
            <w:tcW w:w="7088" w:type="dxa"/>
          </w:tcPr>
          <w:p w:rsidR="00C96B59" w:rsidRPr="00673B66" w:rsidRDefault="00687060" w:rsidP="00390FF5">
            <w:pPr>
              <w:rPr>
                <w:b/>
                <w:lang w:val="en-US"/>
              </w:rPr>
            </w:pPr>
            <w:r w:rsidRPr="00673B66">
              <w:rPr>
                <w:b/>
                <w:lang w:val="en-US"/>
              </w:rPr>
              <w:t>Electrically conductive textiles</w:t>
            </w:r>
          </w:p>
          <w:p w:rsidR="00687060" w:rsidRPr="00687060" w:rsidRDefault="00687060" w:rsidP="00390FF5">
            <w:r w:rsidRPr="00B46B15">
              <w:rPr>
                <w:lang w:val="en-US"/>
              </w:rPr>
              <w:t xml:space="preserve">Dr. sc. </w:t>
            </w:r>
            <w:proofErr w:type="spellStart"/>
            <w:r w:rsidRPr="00B46B15">
              <w:rPr>
                <w:lang w:val="en-US"/>
              </w:rPr>
              <w:t>ing</w:t>
            </w:r>
            <w:proofErr w:type="spellEnd"/>
            <w:r w:rsidRPr="00B46B15">
              <w:rPr>
                <w:lang w:val="en-US"/>
              </w:rPr>
              <w:t xml:space="preserve">. </w:t>
            </w:r>
            <w:r w:rsidRPr="00687060">
              <w:t>Ingrida Sahta</w:t>
            </w:r>
            <w:r>
              <w:t xml:space="preserve">, </w:t>
            </w:r>
            <w:r w:rsidR="00A638CE">
              <w:t>DTI</w:t>
            </w:r>
            <w:r w:rsidRPr="00687060">
              <w:t>, RTU (</w:t>
            </w:r>
            <w:proofErr w:type="spellStart"/>
            <w:r w:rsidRPr="00687060">
              <w:t>Latvia</w:t>
            </w:r>
            <w:proofErr w:type="spellEnd"/>
            <w:r w:rsidRPr="00687060">
              <w:t>)</w:t>
            </w:r>
          </w:p>
        </w:tc>
      </w:tr>
      <w:tr w:rsidR="00C96B59" w:rsidRPr="00687060" w:rsidTr="00390FF5">
        <w:tc>
          <w:tcPr>
            <w:tcW w:w="1384" w:type="dxa"/>
          </w:tcPr>
          <w:p w:rsidR="00C96B59" w:rsidRPr="00673B66" w:rsidRDefault="00687060" w:rsidP="00390FF5">
            <w:pPr>
              <w:rPr>
                <w:b/>
              </w:rPr>
            </w:pPr>
            <w:r w:rsidRPr="00673B66">
              <w:rPr>
                <w:b/>
                <w:lang w:val="en-US"/>
              </w:rPr>
              <w:t>15:30-16:00</w:t>
            </w:r>
          </w:p>
        </w:tc>
        <w:tc>
          <w:tcPr>
            <w:tcW w:w="7088" w:type="dxa"/>
          </w:tcPr>
          <w:p w:rsidR="00C96B59" w:rsidRPr="00673B66" w:rsidRDefault="00687060" w:rsidP="00390FF5">
            <w:pPr>
              <w:rPr>
                <w:b/>
                <w:lang w:val="en-US"/>
              </w:rPr>
            </w:pPr>
            <w:r w:rsidRPr="00673B66">
              <w:rPr>
                <w:b/>
                <w:lang w:val="en-US"/>
              </w:rPr>
              <w:t>Printing and Coating techniques for smart textile engineering</w:t>
            </w:r>
          </w:p>
          <w:p w:rsidR="00687060" w:rsidRPr="00687060" w:rsidRDefault="00687060" w:rsidP="00687060">
            <w:pPr>
              <w:rPr>
                <w:lang w:val="en-US"/>
              </w:rPr>
            </w:pPr>
            <w:r>
              <w:rPr>
                <w:lang w:val="en-US"/>
              </w:rPr>
              <w:t xml:space="preserve">Prof. dr. </w:t>
            </w:r>
            <w:proofErr w:type="spellStart"/>
            <w:r>
              <w:rPr>
                <w:lang w:val="en-US"/>
              </w:rPr>
              <w:t>ir.</w:t>
            </w:r>
            <w:proofErr w:type="spellEnd"/>
            <w:r>
              <w:rPr>
                <w:lang w:val="en-US"/>
              </w:rPr>
              <w:t xml:space="preserve"> Wim </w:t>
            </w:r>
            <w:proofErr w:type="spellStart"/>
            <w:r>
              <w:rPr>
                <w:lang w:val="en-US"/>
              </w:rPr>
              <w:t>Deferme</w:t>
            </w:r>
            <w:proofErr w:type="spellEnd"/>
            <w:r>
              <w:rPr>
                <w:lang w:val="en-US"/>
              </w:rPr>
              <w:t>,  IMEC, University Hasselt (Belgium)</w:t>
            </w:r>
          </w:p>
        </w:tc>
      </w:tr>
      <w:tr w:rsidR="00687060" w:rsidRPr="00687060" w:rsidTr="00390FF5">
        <w:tc>
          <w:tcPr>
            <w:tcW w:w="1384" w:type="dxa"/>
          </w:tcPr>
          <w:p w:rsidR="00687060" w:rsidRPr="00673B66" w:rsidRDefault="00687060" w:rsidP="00390FF5">
            <w:pPr>
              <w:rPr>
                <w:b/>
                <w:lang w:val="en-US"/>
              </w:rPr>
            </w:pPr>
            <w:r w:rsidRPr="00673B66">
              <w:rPr>
                <w:b/>
                <w:lang w:val="en-US"/>
              </w:rPr>
              <w:t>16:30-17:00</w:t>
            </w:r>
          </w:p>
        </w:tc>
        <w:tc>
          <w:tcPr>
            <w:tcW w:w="7088" w:type="dxa"/>
          </w:tcPr>
          <w:p w:rsidR="00687060" w:rsidRPr="00673B66" w:rsidRDefault="00687060" w:rsidP="00390FF5">
            <w:pPr>
              <w:rPr>
                <w:b/>
                <w:lang w:val="en-US"/>
              </w:rPr>
            </w:pPr>
            <w:r w:rsidRPr="00673B66">
              <w:rPr>
                <w:b/>
                <w:lang w:val="en-US"/>
              </w:rPr>
              <w:t>Technical Embroidery for Smart Textiles</w:t>
            </w:r>
          </w:p>
          <w:p w:rsidR="00687060" w:rsidRPr="00B46B15" w:rsidRDefault="00687060" w:rsidP="00390FF5">
            <w:r>
              <w:rPr>
                <w:lang w:val="en-US"/>
              </w:rPr>
              <w:t xml:space="preserve">Dr. sc. </w:t>
            </w:r>
            <w:proofErr w:type="spellStart"/>
            <w:r>
              <w:rPr>
                <w:lang w:val="en-US"/>
              </w:rPr>
              <w:t>ing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 w:rsidR="00A638CE">
              <w:t>Ugis</w:t>
            </w:r>
            <w:proofErr w:type="spellEnd"/>
            <w:r w:rsidR="00A638CE">
              <w:t xml:space="preserve"> Briedis, DTI</w:t>
            </w:r>
            <w:r w:rsidRPr="00B46B15">
              <w:t>, RTU (</w:t>
            </w:r>
            <w:proofErr w:type="spellStart"/>
            <w:r w:rsidRPr="00B46B15">
              <w:t>Latvia</w:t>
            </w:r>
            <w:proofErr w:type="spellEnd"/>
            <w:r w:rsidRPr="00B46B15">
              <w:t>)</w:t>
            </w:r>
          </w:p>
        </w:tc>
      </w:tr>
      <w:tr w:rsidR="00673B66" w:rsidRPr="00673B66" w:rsidTr="00390FF5">
        <w:tc>
          <w:tcPr>
            <w:tcW w:w="1384" w:type="dxa"/>
          </w:tcPr>
          <w:p w:rsidR="00673B66" w:rsidRPr="00673B66" w:rsidRDefault="00673B66" w:rsidP="00390FF5">
            <w:pPr>
              <w:rPr>
                <w:b/>
                <w:lang w:val="en-US"/>
              </w:rPr>
            </w:pPr>
            <w:r w:rsidRPr="00673B66">
              <w:rPr>
                <w:b/>
                <w:lang w:val="en-US"/>
              </w:rPr>
              <w:t>17:00-17:10</w:t>
            </w:r>
          </w:p>
        </w:tc>
        <w:tc>
          <w:tcPr>
            <w:tcW w:w="7088" w:type="dxa"/>
          </w:tcPr>
          <w:p w:rsidR="00673B66" w:rsidRPr="00673B66" w:rsidRDefault="00622CC0" w:rsidP="00390FF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Wrap-up</w:t>
            </w:r>
            <w:r w:rsidR="00050617">
              <w:rPr>
                <w:b/>
                <w:lang w:val="en-US"/>
              </w:rPr>
              <w:t xml:space="preserve"> and</w:t>
            </w:r>
            <w:r w:rsidR="00673B66" w:rsidRPr="00673B66">
              <w:rPr>
                <w:b/>
                <w:lang w:val="en-US"/>
              </w:rPr>
              <w:t xml:space="preserve"> closing of the lecture session</w:t>
            </w:r>
          </w:p>
          <w:p w:rsidR="00673B66" w:rsidRPr="00673B66" w:rsidRDefault="00673B66" w:rsidP="00390FF5">
            <w:r w:rsidRPr="003F2DDD">
              <w:t>Viktorija Mecnika, ITA</w:t>
            </w:r>
            <w:r>
              <w:t xml:space="preserve">, </w:t>
            </w:r>
            <w:r w:rsidRPr="003F2DDD">
              <w:t xml:space="preserve"> RWTH Aachen</w:t>
            </w:r>
            <w:r>
              <w:t xml:space="preserve"> (Germany)</w:t>
            </w:r>
          </w:p>
        </w:tc>
      </w:tr>
      <w:tr w:rsidR="00673B66" w:rsidRPr="00815F6A" w:rsidTr="00390FF5">
        <w:tc>
          <w:tcPr>
            <w:tcW w:w="1384" w:type="dxa"/>
          </w:tcPr>
          <w:p w:rsidR="00673B66" w:rsidRPr="00673B66" w:rsidRDefault="00A638CE" w:rsidP="00390FF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18:00-20:3</w:t>
            </w:r>
            <w:r w:rsidR="00673B66" w:rsidRPr="00673B66">
              <w:rPr>
                <w:b/>
                <w:lang w:val="en-US"/>
              </w:rPr>
              <w:t>0</w:t>
            </w:r>
          </w:p>
        </w:tc>
        <w:tc>
          <w:tcPr>
            <w:tcW w:w="7088" w:type="dxa"/>
          </w:tcPr>
          <w:p w:rsidR="00673B66" w:rsidRDefault="00673B66" w:rsidP="00390FF5">
            <w:pPr>
              <w:rPr>
                <w:b/>
                <w:lang w:val="en-US"/>
              </w:rPr>
            </w:pPr>
            <w:r w:rsidRPr="00673B66">
              <w:rPr>
                <w:b/>
                <w:lang w:val="en-US"/>
              </w:rPr>
              <w:t xml:space="preserve">Dinner </w:t>
            </w:r>
          </w:p>
          <w:p w:rsidR="00815F6A" w:rsidRPr="00815F6A" w:rsidRDefault="00815F6A" w:rsidP="00390FF5">
            <w:pPr>
              <w:rPr>
                <w:lang w:val="en-US"/>
              </w:rPr>
            </w:pPr>
            <w:proofErr w:type="spellStart"/>
            <w:r w:rsidRPr="00815F6A">
              <w:rPr>
                <w:lang w:val="en-US"/>
              </w:rPr>
              <w:t>Restorant</w:t>
            </w:r>
            <w:proofErr w:type="spellEnd"/>
            <w:r w:rsidRPr="00815F6A">
              <w:rPr>
                <w:lang w:val="en-US"/>
              </w:rPr>
              <w:t xml:space="preserve"> “</w:t>
            </w:r>
            <w:proofErr w:type="spellStart"/>
            <w:r w:rsidRPr="00815F6A">
              <w:rPr>
                <w:lang w:val="en-US"/>
              </w:rPr>
              <w:t>Ostas</w:t>
            </w:r>
            <w:proofErr w:type="spellEnd"/>
            <w:r w:rsidRPr="00815F6A">
              <w:rPr>
                <w:lang w:val="en-US"/>
              </w:rPr>
              <w:t xml:space="preserve"> </w:t>
            </w:r>
            <w:proofErr w:type="spellStart"/>
            <w:r w:rsidRPr="00815F6A">
              <w:rPr>
                <w:lang w:val="en-US"/>
              </w:rPr>
              <w:t>Skati</w:t>
            </w:r>
            <w:proofErr w:type="spellEnd"/>
            <w:r w:rsidRPr="00815F6A">
              <w:rPr>
                <w:lang w:val="en-US"/>
              </w:rPr>
              <w:t xml:space="preserve">”, </w:t>
            </w:r>
            <w:proofErr w:type="spellStart"/>
            <w:r>
              <w:rPr>
                <w:lang w:val="en-US"/>
              </w:rPr>
              <w:t>Matrožu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iela</w:t>
            </w:r>
            <w:proofErr w:type="spellEnd"/>
            <w:r>
              <w:rPr>
                <w:lang w:val="en-US"/>
              </w:rPr>
              <w:t xml:space="preserve"> 15, Ri</w:t>
            </w:r>
            <w:r w:rsidRPr="00815F6A">
              <w:rPr>
                <w:lang w:val="en-US"/>
              </w:rPr>
              <w:t>ga, LV-1048</w:t>
            </w:r>
          </w:p>
        </w:tc>
      </w:tr>
    </w:tbl>
    <w:p w:rsidR="00AC272B" w:rsidRPr="00E32180" w:rsidRDefault="00AC272B" w:rsidP="00AC272B">
      <w:pPr>
        <w:jc w:val="both"/>
        <w:rPr>
          <w:i/>
          <w:color w:val="FF0000"/>
          <w:lang w:val="en-US"/>
        </w:rPr>
      </w:pPr>
    </w:p>
    <w:p w:rsidR="00673B66" w:rsidRDefault="00673B66" w:rsidP="00AC272B">
      <w:pPr>
        <w:spacing w:after="0"/>
        <w:jc w:val="both"/>
        <w:rPr>
          <w:b/>
          <w:lang w:val="en-US"/>
        </w:rPr>
      </w:pPr>
    </w:p>
    <w:p w:rsidR="00673B66" w:rsidRDefault="00673B66" w:rsidP="00AC272B">
      <w:pPr>
        <w:spacing w:after="0"/>
        <w:jc w:val="both"/>
        <w:rPr>
          <w:b/>
          <w:lang w:val="en-US"/>
        </w:rPr>
      </w:pPr>
    </w:p>
    <w:p w:rsidR="00673B66" w:rsidRDefault="00673B66" w:rsidP="00AC272B">
      <w:pPr>
        <w:spacing w:after="0"/>
        <w:jc w:val="both"/>
        <w:rPr>
          <w:b/>
          <w:lang w:val="en-US"/>
        </w:rPr>
      </w:pPr>
    </w:p>
    <w:p w:rsidR="00673B66" w:rsidRDefault="00673B66" w:rsidP="00AC272B">
      <w:pPr>
        <w:spacing w:after="0"/>
        <w:jc w:val="both"/>
        <w:rPr>
          <w:b/>
          <w:lang w:val="en-US"/>
        </w:rPr>
      </w:pPr>
    </w:p>
    <w:p w:rsidR="00673B66" w:rsidRDefault="00673B66" w:rsidP="00AC272B">
      <w:pPr>
        <w:spacing w:after="0"/>
        <w:jc w:val="both"/>
        <w:rPr>
          <w:b/>
          <w:lang w:val="en-US"/>
        </w:rPr>
      </w:pPr>
    </w:p>
    <w:tbl>
      <w:tblPr>
        <w:tblStyle w:val="Tabellenraster"/>
        <w:tblW w:w="8472" w:type="dxa"/>
        <w:tblLook w:val="04A0" w:firstRow="1" w:lastRow="0" w:firstColumn="1" w:lastColumn="0" w:noHBand="0" w:noVBand="1"/>
      </w:tblPr>
      <w:tblGrid>
        <w:gridCol w:w="1384"/>
        <w:gridCol w:w="7088"/>
      </w:tblGrid>
      <w:tr w:rsidR="00E32180" w:rsidRPr="00724CED" w:rsidTr="00815F6A">
        <w:tc>
          <w:tcPr>
            <w:tcW w:w="8472" w:type="dxa"/>
            <w:gridSpan w:val="2"/>
            <w:shd w:val="clear" w:color="auto" w:fill="C6D9F1" w:themeFill="text2" w:themeFillTint="33"/>
          </w:tcPr>
          <w:p w:rsidR="00E32180" w:rsidRDefault="00E32180" w:rsidP="00E32180">
            <w:pPr>
              <w:rPr>
                <w:lang w:val="en-US"/>
              </w:rPr>
            </w:pPr>
            <w:r>
              <w:rPr>
                <w:b/>
                <w:lang w:val="en-GB"/>
              </w:rPr>
              <w:t>Date: 27.08.2015</w:t>
            </w:r>
            <w:r>
              <w:rPr>
                <w:b/>
                <w:lang w:val="en-GB"/>
              </w:rPr>
              <w:tab/>
              <w:t xml:space="preserve">                                                                                  </w:t>
            </w:r>
            <w:r w:rsidRPr="00056414">
              <w:rPr>
                <w:b/>
                <w:lang w:val="en-GB"/>
              </w:rPr>
              <w:t xml:space="preserve">  </w:t>
            </w:r>
            <w:r w:rsidRPr="00056414">
              <w:rPr>
                <w:b/>
                <w:lang w:val="en-US"/>
              </w:rPr>
              <w:t>DISCOVER&amp; LEARN</w:t>
            </w:r>
          </w:p>
          <w:p w:rsidR="00E32180" w:rsidRDefault="00E32180" w:rsidP="00C629FD">
            <w:pPr>
              <w:rPr>
                <w:b/>
                <w:lang w:val="en-GB"/>
              </w:rPr>
            </w:pPr>
            <w:r w:rsidRPr="006377FC">
              <w:rPr>
                <w:b/>
                <w:lang w:val="en-US"/>
              </w:rPr>
              <w:t>Location:</w:t>
            </w:r>
            <w:r w:rsidR="00815F6A" w:rsidRPr="006377FC">
              <w:rPr>
                <w:b/>
                <w:lang w:val="en-US"/>
              </w:rPr>
              <w:t xml:space="preserve"> :</w:t>
            </w:r>
            <w:r w:rsidR="00815F6A" w:rsidRPr="006377FC">
              <w:rPr>
                <w:lang w:val="en-US"/>
              </w:rPr>
              <w:t xml:space="preserve"> </w:t>
            </w:r>
            <w:r w:rsidR="00FB41EC">
              <w:rPr>
                <w:lang w:val="en-US"/>
              </w:rPr>
              <w:t xml:space="preserve">Seminar Room 116, </w:t>
            </w:r>
            <w:r w:rsidR="00815F6A">
              <w:rPr>
                <w:lang w:val="en-US"/>
              </w:rPr>
              <w:t xml:space="preserve">Institute of Design Technology, Riga Technical University, </w:t>
            </w:r>
            <w:r w:rsidRPr="006377FC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Azenes</w:t>
            </w:r>
            <w:proofErr w:type="spellEnd"/>
            <w:r w:rsidR="00815F6A">
              <w:rPr>
                <w:lang w:val="en-US"/>
              </w:rPr>
              <w:t xml:space="preserve"> Street </w:t>
            </w:r>
            <w:r>
              <w:rPr>
                <w:lang w:val="en-US"/>
              </w:rPr>
              <w:t>18, Riga</w:t>
            </w:r>
          </w:p>
        </w:tc>
      </w:tr>
      <w:tr w:rsidR="00050617" w:rsidRPr="00056414" w:rsidTr="00815F6A">
        <w:tc>
          <w:tcPr>
            <w:tcW w:w="1384" w:type="dxa"/>
          </w:tcPr>
          <w:p w:rsidR="00050617" w:rsidRPr="002F3C55" w:rsidRDefault="00056414" w:rsidP="00056414">
            <w:pPr>
              <w:rPr>
                <w:b/>
                <w:lang w:val="en-GB"/>
              </w:rPr>
            </w:pPr>
            <w:r>
              <w:rPr>
                <w:b/>
                <w:lang w:val="en-US"/>
              </w:rPr>
              <w:t>9:00-9:05</w:t>
            </w:r>
          </w:p>
        </w:tc>
        <w:tc>
          <w:tcPr>
            <w:tcW w:w="7088" w:type="dxa"/>
          </w:tcPr>
          <w:p w:rsidR="00050617" w:rsidRPr="00056414" w:rsidRDefault="00056414" w:rsidP="00815F6A">
            <w:pPr>
              <w:jc w:val="both"/>
              <w:rPr>
                <w:b/>
              </w:rPr>
            </w:pPr>
            <w:proofErr w:type="spellStart"/>
            <w:r w:rsidRPr="00056414">
              <w:rPr>
                <w:b/>
              </w:rPr>
              <w:t>Foreword</w:t>
            </w:r>
            <w:proofErr w:type="spellEnd"/>
          </w:p>
          <w:p w:rsidR="00056414" w:rsidRPr="00056414" w:rsidRDefault="00056414" w:rsidP="00815F6A">
            <w:pPr>
              <w:jc w:val="both"/>
              <w:rPr>
                <w:b/>
              </w:rPr>
            </w:pPr>
            <w:r w:rsidRPr="003F2DDD">
              <w:t>Viktorija Mecnika, ITA</w:t>
            </w:r>
            <w:r>
              <w:t xml:space="preserve">, </w:t>
            </w:r>
            <w:r w:rsidRPr="003F2DDD">
              <w:t xml:space="preserve"> RWTH Aachen</w:t>
            </w:r>
            <w:r>
              <w:t xml:space="preserve"> (Germany)</w:t>
            </w:r>
          </w:p>
        </w:tc>
      </w:tr>
      <w:tr w:rsidR="005A504A" w:rsidRPr="00724CED" w:rsidTr="005A504A">
        <w:tc>
          <w:tcPr>
            <w:tcW w:w="8472" w:type="dxa"/>
            <w:gridSpan w:val="2"/>
            <w:shd w:val="clear" w:color="auto" w:fill="DBE5F1" w:themeFill="accent1" w:themeFillTint="33"/>
          </w:tcPr>
          <w:p w:rsidR="005A504A" w:rsidRPr="005A504A" w:rsidRDefault="00B46B15" w:rsidP="005A504A">
            <w:pPr>
              <w:jc w:val="both"/>
              <w:rPr>
                <w:b/>
                <w:lang w:val="en-US"/>
              </w:rPr>
            </w:pPr>
            <w:r w:rsidRPr="00B46B15">
              <w:rPr>
                <w:b/>
                <w:lang w:val="en-US"/>
              </w:rPr>
              <w:t>SMART TEXTILES DEVELOPMENT</w:t>
            </w:r>
            <w:r w:rsidR="002F2286">
              <w:rPr>
                <w:b/>
                <w:lang w:val="en-US"/>
              </w:rPr>
              <w:t>: KNOW-HOW AND DESIGN</w:t>
            </w:r>
          </w:p>
        </w:tc>
      </w:tr>
      <w:tr w:rsidR="005A504A" w:rsidRPr="00724CED" w:rsidTr="00815F6A">
        <w:tc>
          <w:tcPr>
            <w:tcW w:w="1384" w:type="dxa"/>
          </w:tcPr>
          <w:p w:rsidR="005A504A" w:rsidRPr="005A504A" w:rsidRDefault="005A504A" w:rsidP="00B46B15">
            <w:pPr>
              <w:jc w:val="both"/>
              <w:rPr>
                <w:b/>
                <w:lang w:val="en-US"/>
              </w:rPr>
            </w:pPr>
            <w:r w:rsidRPr="005A504A">
              <w:rPr>
                <w:b/>
                <w:lang w:val="en-US"/>
              </w:rPr>
              <w:t>9:</w:t>
            </w:r>
            <w:r w:rsidR="001E53E1">
              <w:rPr>
                <w:b/>
                <w:lang w:val="en-US"/>
              </w:rPr>
              <w:t>05</w:t>
            </w:r>
            <w:r w:rsidRPr="005A504A">
              <w:rPr>
                <w:b/>
                <w:lang w:val="en-US"/>
              </w:rPr>
              <w:t>-</w:t>
            </w:r>
            <w:r w:rsidR="001E53E1">
              <w:rPr>
                <w:b/>
                <w:lang w:val="en-US"/>
              </w:rPr>
              <w:t>9</w:t>
            </w:r>
            <w:r w:rsidRPr="005A504A">
              <w:rPr>
                <w:b/>
                <w:lang w:val="en-US"/>
              </w:rPr>
              <w:t>:</w:t>
            </w:r>
            <w:r w:rsidR="00B46B15">
              <w:rPr>
                <w:b/>
                <w:lang w:val="en-US"/>
              </w:rPr>
              <w:t>20</w:t>
            </w:r>
          </w:p>
        </w:tc>
        <w:tc>
          <w:tcPr>
            <w:tcW w:w="7088" w:type="dxa"/>
          </w:tcPr>
          <w:p w:rsidR="005A504A" w:rsidRPr="002F2286" w:rsidRDefault="00B46B15" w:rsidP="005A504A">
            <w:pPr>
              <w:jc w:val="both"/>
              <w:rPr>
                <w:rFonts w:ascii="Arial" w:hAnsi="Arial" w:cs="Arial"/>
                <w:b/>
                <w:sz w:val="19"/>
                <w:szCs w:val="19"/>
                <w:lang w:val="lv-LV"/>
              </w:rPr>
            </w:pPr>
            <w:r w:rsidRPr="002F2286">
              <w:rPr>
                <w:rFonts w:ascii="Arial" w:hAnsi="Arial" w:cs="Arial"/>
                <w:b/>
                <w:sz w:val="19"/>
                <w:szCs w:val="19"/>
                <w:lang w:val="lv-LV"/>
              </w:rPr>
              <w:t>Knitted strain and pressure sensors and their applications for healthcare</w:t>
            </w:r>
          </w:p>
          <w:p w:rsidR="00B46B15" w:rsidRPr="00B46B15" w:rsidRDefault="00B46B15" w:rsidP="005A504A">
            <w:pPr>
              <w:jc w:val="both"/>
              <w:rPr>
                <w:lang w:val="en-US"/>
              </w:rPr>
            </w:pPr>
            <w:r>
              <w:rPr>
                <w:rFonts w:ascii="Arial" w:hAnsi="Arial" w:cs="Arial"/>
                <w:sz w:val="19"/>
                <w:szCs w:val="19"/>
                <w:lang w:val="lv-LV"/>
              </w:rPr>
              <w:t xml:space="preserve">Dr.sc.ing. Aleksandrs Oks, </w:t>
            </w:r>
            <w:r w:rsidR="00A638CE">
              <w:rPr>
                <w:lang w:val="en-US"/>
              </w:rPr>
              <w:t>DTI</w:t>
            </w:r>
            <w:r w:rsidRPr="00B46B15">
              <w:rPr>
                <w:lang w:val="en-US"/>
              </w:rPr>
              <w:t>, RTU (Latvia)</w:t>
            </w:r>
          </w:p>
        </w:tc>
      </w:tr>
      <w:tr w:rsidR="00B46B15" w:rsidRPr="00724CED" w:rsidTr="00815F6A">
        <w:tc>
          <w:tcPr>
            <w:tcW w:w="1384" w:type="dxa"/>
          </w:tcPr>
          <w:p w:rsidR="00B46B15" w:rsidRPr="005A504A" w:rsidRDefault="002F2286" w:rsidP="002F2286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9:20</w:t>
            </w:r>
            <w:r w:rsidRPr="002F3C55"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>9</w:t>
            </w:r>
            <w:r w:rsidRPr="002F3C55">
              <w:rPr>
                <w:b/>
                <w:lang w:val="en-US"/>
              </w:rPr>
              <w:t>:</w:t>
            </w:r>
            <w:r>
              <w:rPr>
                <w:b/>
                <w:lang w:val="en-US"/>
              </w:rPr>
              <w:t>35</w:t>
            </w:r>
          </w:p>
        </w:tc>
        <w:tc>
          <w:tcPr>
            <w:tcW w:w="7088" w:type="dxa"/>
          </w:tcPr>
          <w:p w:rsidR="00B46B15" w:rsidRPr="002F2286" w:rsidRDefault="002F2286" w:rsidP="005A504A">
            <w:pPr>
              <w:jc w:val="both"/>
              <w:rPr>
                <w:b/>
                <w:lang w:val="en-US"/>
              </w:rPr>
            </w:pPr>
            <w:r w:rsidRPr="002F2286">
              <w:rPr>
                <w:b/>
                <w:lang w:val="en-US"/>
              </w:rPr>
              <w:t>Accelerometer Matrix on Textiles for Surface 3D Imaging</w:t>
            </w:r>
          </w:p>
          <w:p w:rsidR="002F2286" w:rsidRPr="002F2286" w:rsidRDefault="002F2286" w:rsidP="002F228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Atis Hermanis, </w:t>
            </w:r>
            <w:r w:rsidRPr="00437E55">
              <w:rPr>
                <w:lang w:val="en-US"/>
              </w:rPr>
              <w:t>Institute of Electronics and Computer Sciences</w:t>
            </w:r>
            <w:r>
              <w:rPr>
                <w:lang w:val="en-US"/>
              </w:rPr>
              <w:t xml:space="preserve"> (Latvia)</w:t>
            </w:r>
          </w:p>
        </w:tc>
      </w:tr>
      <w:tr w:rsidR="002F2286" w:rsidRPr="00B46B15" w:rsidTr="00815F6A">
        <w:tc>
          <w:tcPr>
            <w:tcW w:w="1384" w:type="dxa"/>
          </w:tcPr>
          <w:p w:rsidR="002F2286" w:rsidRDefault="002F2286" w:rsidP="002F2286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9:50</w:t>
            </w:r>
            <w:r w:rsidRPr="003F2DDD">
              <w:rPr>
                <w:b/>
                <w:lang w:val="en-US"/>
              </w:rPr>
              <w:t>–10:</w:t>
            </w:r>
            <w:r>
              <w:rPr>
                <w:b/>
                <w:lang w:val="en-US"/>
              </w:rPr>
              <w:t>00</w:t>
            </w:r>
          </w:p>
        </w:tc>
        <w:tc>
          <w:tcPr>
            <w:tcW w:w="7088" w:type="dxa"/>
          </w:tcPr>
          <w:p w:rsidR="002F2286" w:rsidRPr="002F2286" w:rsidRDefault="002F2286" w:rsidP="005A504A">
            <w:pPr>
              <w:jc w:val="both"/>
              <w:rPr>
                <w:b/>
                <w:lang w:val="en-US"/>
              </w:rPr>
            </w:pPr>
            <w:r w:rsidRPr="002F2286">
              <w:rPr>
                <w:b/>
                <w:lang w:val="en-US"/>
              </w:rPr>
              <w:t>Textile sensors for pH level assessment</w:t>
            </w:r>
            <w:r>
              <w:rPr>
                <w:b/>
                <w:lang w:val="en-US"/>
              </w:rPr>
              <w:t>: Review and Concepts</w:t>
            </w:r>
          </w:p>
          <w:p w:rsidR="002F2286" w:rsidRPr="002F2286" w:rsidRDefault="002F2286" w:rsidP="005A504A">
            <w:pPr>
              <w:jc w:val="both"/>
              <w:rPr>
                <w:b/>
                <w:lang w:val="en-US"/>
              </w:rPr>
            </w:pPr>
            <w:r>
              <w:rPr>
                <w:lang w:val="en-US"/>
              </w:rPr>
              <w:t xml:space="preserve">Cassandre </w:t>
            </w:r>
            <w:proofErr w:type="spellStart"/>
            <w:r>
              <w:rPr>
                <w:lang w:val="en-US"/>
              </w:rPr>
              <w:t>Rousell</w:t>
            </w:r>
            <w:proofErr w:type="spellEnd"/>
            <w:r>
              <w:rPr>
                <w:lang w:val="en-US"/>
              </w:rPr>
              <w:t xml:space="preserve">, </w:t>
            </w:r>
            <w:r w:rsidRPr="00843160">
              <w:rPr>
                <w:lang w:val="en-US"/>
              </w:rPr>
              <w:t xml:space="preserve">ENSAIT </w:t>
            </w:r>
            <w:proofErr w:type="spellStart"/>
            <w:r w:rsidRPr="00843160">
              <w:rPr>
                <w:lang w:val="en-US"/>
              </w:rPr>
              <w:t>Ecole</w:t>
            </w:r>
            <w:proofErr w:type="spellEnd"/>
            <w:r w:rsidRPr="00843160">
              <w:rPr>
                <w:lang w:val="en-US"/>
              </w:rPr>
              <w:t xml:space="preserve"> </w:t>
            </w:r>
            <w:proofErr w:type="spellStart"/>
            <w:r w:rsidRPr="00843160">
              <w:rPr>
                <w:lang w:val="en-US"/>
              </w:rPr>
              <w:t>Nationale</w:t>
            </w:r>
            <w:proofErr w:type="spellEnd"/>
            <w:r w:rsidRPr="00843160">
              <w:rPr>
                <w:lang w:val="en-US"/>
              </w:rPr>
              <w:t xml:space="preserve"> </w:t>
            </w:r>
            <w:proofErr w:type="spellStart"/>
            <w:r w:rsidRPr="00843160">
              <w:rPr>
                <w:lang w:val="en-US"/>
              </w:rPr>
              <w:t>Supérieure</w:t>
            </w:r>
            <w:proofErr w:type="spellEnd"/>
            <w:r w:rsidRPr="00843160">
              <w:rPr>
                <w:lang w:val="en-US"/>
              </w:rPr>
              <w:t xml:space="preserve"> des Arts et Industries</w:t>
            </w:r>
            <w:r>
              <w:rPr>
                <w:lang w:val="en-US"/>
              </w:rPr>
              <w:t xml:space="preserve"> (France)</w:t>
            </w:r>
            <w:r w:rsidR="006F27A8">
              <w:rPr>
                <w:lang w:val="en-US"/>
              </w:rPr>
              <w:t>/</w:t>
            </w:r>
            <w:r w:rsidR="006F27A8" w:rsidRPr="003F2DDD">
              <w:t xml:space="preserve"> ITA</w:t>
            </w:r>
            <w:r w:rsidR="006F27A8">
              <w:t xml:space="preserve">, </w:t>
            </w:r>
            <w:r w:rsidR="006F27A8" w:rsidRPr="003F2DDD">
              <w:t xml:space="preserve"> RWTH Aachen</w:t>
            </w:r>
            <w:r w:rsidR="006F27A8">
              <w:t xml:space="preserve"> (Germany)</w:t>
            </w:r>
          </w:p>
        </w:tc>
      </w:tr>
      <w:tr w:rsidR="0013570E" w:rsidRPr="00724CED" w:rsidTr="00815F6A">
        <w:tc>
          <w:tcPr>
            <w:tcW w:w="1384" w:type="dxa"/>
          </w:tcPr>
          <w:p w:rsidR="0013570E" w:rsidRDefault="0013570E" w:rsidP="002F2286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GB"/>
              </w:rPr>
              <w:t>10:00-10:10</w:t>
            </w:r>
          </w:p>
        </w:tc>
        <w:tc>
          <w:tcPr>
            <w:tcW w:w="7088" w:type="dxa"/>
          </w:tcPr>
          <w:p w:rsidR="0013570E" w:rsidRDefault="00C846D7" w:rsidP="005A504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Textile Humidity Sensors</w:t>
            </w:r>
          </w:p>
          <w:p w:rsidR="0013570E" w:rsidRPr="006F27A8" w:rsidRDefault="00C846D7" w:rsidP="00276A09">
            <w:pPr>
              <w:jc w:val="both"/>
              <w:rPr>
                <w:b/>
                <w:lang w:val="en-US"/>
              </w:rPr>
            </w:pPr>
            <w:proofErr w:type="spellStart"/>
            <w:r w:rsidRPr="00C846D7">
              <w:rPr>
                <w:lang w:val="en-US"/>
              </w:rPr>
              <w:t>Guilherme</w:t>
            </w:r>
            <w:proofErr w:type="spellEnd"/>
            <w:r w:rsidRPr="00C846D7">
              <w:rPr>
                <w:lang w:val="en-US"/>
              </w:rPr>
              <w:t xml:space="preserve"> Gomes-Chagas,</w:t>
            </w:r>
            <w:r w:rsidR="005D0F3D">
              <w:rPr>
                <w:lang w:val="en-US"/>
              </w:rPr>
              <w:t xml:space="preserve"> </w:t>
            </w:r>
            <w:proofErr w:type="spellStart"/>
            <w:r w:rsidR="00276A09">
              <w:rPr>
                <w:lang w:val="en-US"/>
              </w:rPr>
              <w:t>Universidade</w:t>
            </w:r>
            <w:proofErr w:type="spellEnd"/>
            <w:r w:rsidR="00276A09">
              <w:rPr>
                <w:lang w:val="en-US"/>
              </w:rPr>
              <w:t xml:space="preserve"> Federal de S</w:t>
            </w:r>
            <w:r w:rsidR="00276A09">
              <w:rPr>
                <w:rFonts w:ascii="Calibri" w:hAnsi="Calibri" w:cs="Calibri"/>
                <w:lang w:val="en-US"/>
              </w:rPr>
              <w:t>ão</w:t>
            </w:r>
            <w:r w:rsidR="005D0F3D">
              <w:rPr>
                <w:rFonts w:ascii="Calibri" w:hAnsi="Calibri" w:cs="Calibri"/>
                <w:lang w:val="en-US"/>
              </w:rPr>
              <w:t xml:space="preserve"> Carlos</w:t>
            </w:r>
            <w:r w:rsidRPr="00C846D7">
              <w:rPr>
                <w:lang w:val="en-US"/>
              </w:rPr>
              <w:t xml:space="preserve"> (Brazil)</w:t>
            </w:r>
            <w:r w:rsidR="006F27A8">
              <w:rPr>
                <w:lang w:val="en-US"/>
              </w:rPr>
              <w:t>/</w:t>
            </w:r>
            <w:r w:rsidR="006F27A8" w:rsidRPr="006F27A8">
              <w:rPr>
                <w:lang w:val="en-US"/>
              </w:rPr>
              <w:t xml:space="preserve"> ITA,  RWTH Aachen (Germany)</w:t>
            </w:r>
          </w:p>
        </w:tc>
      </w:tr>
      <w:tr w:rsidR="002F2286" w:rsidRPr="00B46B15" w:rsidTr="00815F6A">
        <w:tc>
          <w:tcPr>
            <w:tcW w:w="1384" w:type="dxa"/>
          </w:tcPr>
          <w:p w:rsidR="002F2286" w:rsidRDefault="002F2286" w:rsidP="00C846D7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GB"/>
              </w:rPr>
              <w:t>10:</w:t>
            </w:r>
            <w:r w:rsidR="00C846D7">
              <w:rPr>
                <w:b/>
                <w:lang w:val="en-GB"/>
              </w:rPr>
              <w:t>1</w:t>
            </w:r>
            <w:r>
              <w:rPr>
                <w:b/>
                <w:lang w:val="en-GB"/>
              </w:rPr>
              <w:t>0-10:30</w:t>
            </w:r>
          </w:p>
        </w:tc>
        <w:tc>
          <w:tcPr>
            <w:tcW w:w="7088" w:type="dxa"/>
          </w:tcPr>
          <w:p w:rsidR="002F2286" w:rsidRPr="002F2286" w:rsidRDefault="002F2286" w:rsidP="005A504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Coffee Break</w:t>
            </w:r>
            <w:r w:rsidR="00E325F4">
              <w:rPr>
                <w:b/>
                <w:lang w:val="en-US"/>
              </w:rPr>
              <w:t xml:space="preserve"> </w:t>
            </w:r>
            <w:r w:rsidR="00E325F4" w:rsidRPr="00E325F4">
              <w:rPr>
                <w:lang w:val="en-US"/>
              </w:rPr>
              <w:t>Seminar Room 117</w:t>
            </w:r>
          </w:p>
        </w:tc>
      </w:tr>
      <w:tr w:rsidR="002F2286" w:rsidRPr="00724CED" w:rsidTr="002F2286">
        <w:tc>
          <w:tcPr>
            <w:tcW w:w="1384" w:type="dxa"/>
            <w:shd w:val="clear" w:color="auto" w:fill="auto"/>
          </w:tcPr>
          <w:p w:rsidR="002F2286" w:rsidRPr="00C96B59" w:rsidRDefault="002F2286" w:rsidP="002F2286">
            <w:pPr>
              <w:rPr>
                <w:b/>
                <w:lang w:val="en-US"/>
              </w:rPr>
            </w:pPr>
            <w:r>
              <w:rPr>
                <w:b/>
                <w:lang w:val="en-GB"/>
              </w:rPr>
              <w:t>10:30-11:00</w:t>
            </w:r>
          </w:p>
        </w:tc>
        <w:tc>
          <w:tcPr>
            <w:tcW w:w="7088" w:type="dxa"/>
            <w:shd w:val="clear" w:color="auto" w:fill="auto"/>
          </w:tcPr>
          <w:p w:rsidR="00FB41EC" w:rsidRPr="00FB41EC" w:rsidRDefault="002F2286" w:rsidP="00815F6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Smart Textiles Gallery</w:t>
            </w:r>
            <w:r w:rsidR="00FB41EC">
              <w:rPr>
                <w:b/>
                <w:lang w:val="en-US"/>
              </w:rPr>
              <w:t xml:space="preserve"> </w:t>
            </w:r>
            <w:r w:rsidR="00FB41EC" w:rsidRPr="00FB41EC">
              <w:rPr>
                <w:lang w:val="en-US"/>
              </w:rPr>
              <w:t>Seminar Room 117</w:t>
            </w:r>
          </w:p>
        </w:tc>
      </w:tr>
      <w:tr w:rsidR="00050617" w:rsidRPr="002F2286" w:rsidTr="00815F6A">
        <w:tc>
          <w:tcPr>
            <w:tcW w:w="1384" w:type="dxa"/>
          </w:tcPr>
          <w:p w:rsidR="00050617" w:rsidRPr="002F3C55" w:rsidRDefault="004D1C97" w:rsidP="00B46B15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11:00-11:15</w:t>
            </w:r>
          </w:p>
        </w:tc>
        <w:tc>
          <w:tcPr>
            <w:tcW w:w="7088" w:type="dxa"/>
          </w:tcPr>
          <w:p w:rsidR="00050617" w:rsidRDefault="004D1C97" w:rsidP="004D1C97">
            <w:pPr>
              <w:rPr>
                <w:b/>
                <w:lang w:val="en-US"/>
              </w:rPr>
            </w:pPr>
            <w:r w:rsidRPr="004D1C97">
              <w:rPr>
                <w:b/>
                <w:lang w:val="en-US"/>
              </w:rPr>
              <w:t>Textile thermoregulation systems</w:t>
            </w:r>
          </w:p>
          <w:p w:rsidR="004D1C97" w:rsidRPr="00C629FD" w:rsidRDefault="004D1C97" w:rsidP="004D1C97">
            <w:r w:rsidRPr="00C96B59">
              <w:rPr>
                <w:lang w:val="en-US"/>
              </w:rPr>
              <w:t xml:space="preserve">Dr. sc. </w:t>
            </w:r>
            <w:proofErr w:type="spellStart"/>
            <w:r w:rsidRPr="00C96B59">
              <w:rPr>
                <w:lang w:val="en-US"/>
              </w:rPr>
              <w:t>ing</w:t>
            </w:r>
            <w:proofErr w:type="spellEnd"/>
            <w:r w:rsidRPr="00C96B59">
              <w:rPr>
                <w:lang w:val="en-US"/>
              </w:rPr>
              <w:t xml:space="preserve">. </w:t>
            </w:r>
            <w:r w:rsidRPr="00CA0F20">
              <w:t>Ingrida Sahta</w:t>
            </w:r>
            <w:r>
              <w:t xml:space="preserve">, </w:t>
            </w:r>
            <w:r w:rsidR="008B65AE">
              <w:t>DTI</w:t>
            </w:r>
            <w:r w:rsidRPr="00687060">
              <w:t>, RTU (</w:t>
            </w:r>
            <w:proofErr w:type="spellStart"/>
            <w:r w:rsidRPr="00687060">
              <w:t>Latvia</w:t>
            </w:r>
            <w:proofErr w:type="spellEnd"/>
            <w:r w:rsidRPr="00687060">
              <w:t>)</w:t>
            </w:r>
          </w:p>
        </w:tc>
      </w:tr>
      <w:tr w:rsidR="00050617" w:rsidRPr="00815F6A" w:rsidTr="00815F6A">
        <w:tc>
          <w:tcPr>
            <w:tcW w:w="1384" w:type="dxa"/>
          </w:tcPr>
          <w:p w:rsidR="00050617" w:rsidRPr="003F2DDD" w:rsidRDefault="004D1C97" w:rsidP="004D1C97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11:15-11:45</w:t>
            </w:r>
          </w:p>
        </w:tc>
        <w:tc>
          <w:tcPr>
            <w:tcW w:w="7088" w:type="dxa"/>
          </w:tcPr>
          <w:p w:rsidR="004D1C97" w:rsidRPr="004D1C97" w:rsidRDefault="004D1C97" w:rsidP="004D1C97">
            <w:pPr>
              <w:jc w:val="both"/>
              <w:rPr>
                <w:b/>
                <w:lang w:val="en-US"/>
              </w:rPr>
            </w:pPr>
            <w:r w:rsidRPr="004D1C97">
              <w:rPr>
                <w:b/>
                <w:lang w:val="en-US"/>
              </w:rPr>
              <w:t>Electronics for Smart Textiles</w:t>
            </w:r>
          </w:p>
          <w:p w:rsidR="00050617" w:rsidRPr="004D1C97" w:rsidRDefault="004D1C97" w:rsidP="004D1C97">
            <w:pPr>
              <w:jc w:val="both"/>
              <w:rPr>
                <w:lang w:val="en-US"/>
              </w:rPr>
            </w:pPr>
            <w:r w:rsidRPr="00C96B59">
              <w:rPr>
                <w:lang w:val="en-US"/>
              </w:rPr>
              <w:t xml:space="preserve">Dr. sc. </w:t>
            </w:r>
            <w:proofErr w:type="spellStart"/>
            <w:r w:rsidRPr="00C96B59">
              <w:rPr>
                <w:lang w:val="en-US"/>
              </w:rPr>
              <w:t>ing</w:t>
            </w:r>
            <w:proofErr w:type="spellEnd"/>
            <w:r w:rsidRPr="00C96B59">
              <w:rPr>
                <w:lang w:val="en-US"/>
              </w:rPr>
              <w:t xml:space="preserve">. </w:t>
            </w:r>
            <w:r w:rsidR="008B65AE">
              <w:rPr>
                <w:lang w:val="en-US"/>
              </w:rPr>
              <w:t xml:space="preserve">Aleksandrs </w:t>
            </w:r>
            <w:proofErr w:type="spellStart"/>
            <w:r w:rsidR="008B65AE">
              <w:rPr>
                <w:lang w:val="en-US"/>
              </w:rPr>
              <w:t>Valisevskis</w:t>
            </w:r>
            <w:proofErr w:type="spellEnd"/>
            <w:r w:rsidR="008B65AE">
              <w:rPr>
                <w:lang w:val="en-US"/>
              </w:rPr>
              <w:t>, DTI</w:t>
            </w:r>
            <w:r w:rsidRPr="004D1C97">
              <w:rPr>
                <w:lang w:val="en-US"/>
              </w:rPr>
              <w:t>, RTU (Latvia)</w:t>
            </w:r>
          </w:p>
        </w:tc>
      </w:tr>
      <w:tr w:rsidR="00050617" w:rsidRPr="00724CED" w:rsidTr="00A276AE">
        <w:tc>
          <w:tcPr>
            <w:tcW w:w="1384" w:type="dxa"/>
            <w:tcBorders>
              <w:bottom w:val="single" w:sz="4" w:space="0" w:color="auto"/>
            </w:tcBorders>
          </w:tcPr>
          <w:p w:rsidR="00050617" w:rsidRPr="004D1C97" w:rsidRDefault="004D1C97" w:rsidP="00E3218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11:45-12:</w:t>
            </w:r>
            <w:r w:rsidR="00E32180">
              <w:rPr>
                <w:b/>
                <w:lang w:val="en-US"/>
              </w:rPr>
              <w:t>15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4D1C97" w:rsidRPr="004D1C97" w:rsidRDefault="001A3E43" w:rsidP="00815F6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Wearable energy </w:t>
            </w:r>
            <w:r w:rsidR="006F27A8">
              <w:rPr>
                <w:b/>
                <w:lang w:val="en-US"/>
              </w:rPr>
              <w:t>harvesters</w:t>
            </w:r>
          </w:p>
          <w:p w:rsidR="00050617" w:rsidRPr="002F2286" w:rsidRDefault="004D1C97" w:rsidP="008B65AE">
            <w:pPr>
              <w:tabs>
                <w:tab w:val="left" w:pos="4140"/>
              </w:tabs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Asoc.prof</w:t>
            </w:r>
            <w:proofErr w:type="spellEnd"/>
            <w:r>
              <w:rPr>
                <w:lang w:val="en-US"/>
              </w:rPr>
              <w:t xml:space="preserve">. Dr.sc. </w:t>
            </w:r>
            <w:proofErr w:type="spellStart"/>
            <w:r>
              <w:rPr>
                <w:lang w:val="en-US"/>
              </w:rPr>
              <w:t>ing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>
              <w:rPr>
                <w:lang w:val="en-US"/>
              </w:rPr>
              <w:t>Juris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Blums</w:t>
            </w:r>
            <w:proofErr w:type="spellEnd"/>
            <w:r w:rsidR="008B65AE">
              <w:rPr>
                <w:lang w:val="en-US"/>
              </w:rPr>
              <w:t xml:space="preserve">, Institute of Technical Physics, </w:t>
            </w:r>
            <w:r w:rsidR="008B65AE" w:rsidRPr="004D1C97">
              <w:rPr>
                <w:lang w:val="en-US"/>
              </w:rPr>
              <w:t xml:space="preserve"> RTU (Latvia)</w:t>
            </w:r>
          </w:p>
        </w:tc>
      </w:tr>
      <w:tr w:rsidR="00A276AE" w:rsidRPr="00724CED" w:rsidTr="00A276AE">
        <w:trPr>
          <w:trHeight w:val="694"/>
        </w:trPr>
        <w:tc>
          <w:tcPr>
            <w:tcW w:w="1384" w:type="dxa"/>
            <w:tcBorders>
              <w:left w:val="nil"/>
              <w:bottom w:val="nil"/>
              <w:right w:val="nil"/>
            </w:tcBorders>
          </w:tcPr>
          <w:p w:rsidR="00A276AE" w:rsidRDefault="00A276AE" w:rsidP="00E32180">
            <w:pPr>
              <w:rPr>
                <w:b/>
                <w:lang w:val="en-US"/>
              </w:rPr>
            </w:pPr>
          </w:p>
          <w:p w:rsidR="00A276AE" w:rsidRDefault="00A276AE" w:rsidP="00E32180">
            <w:pPr>
              <w:rPr>
                <w:b/>
                <w:lang w:val="en-US"/>
              </w:rPr>
            </w:pPr>
          </w:p>
        </w:tc>
        <w:tc>
          <w:tcPr>
            <w:tcW w:w="7088" w:type="dxa"/>
            <w:tcBorders>
              <w:left w:val="nil"/>
              <w:bottom w:val="nil"/>
              <w:right w:val="nil"/>
            </w:tcBorders>
          </w:tcPr>
          <w:p w:rsidR="00A276AE" w:rsidRDefault="00A276AE" w:rsidP="00A276AE">
            <w:pPr>
              <w:spacing w:after="0"/>
              <w:jc w:val="both"/>
              <w:rPr>
                <w:b/>
                <w:lang w:val="en-US"/>
              </w:rPr>
            </w:pPr>
          </w:p>
          <w:p w:rsidR="00FC3CB3" w:rsidRDefault="00FC3CB3" w:rsidP="00A276AE">
            <w:pPr>
              <w:spacing w:after="0"/>
              <w:jc w:val="both"/>
              <w:rPr>
                <w:b/>
                <w:lang w:val="en-US"/>
              </w:rPr>
            </w:pPr>
          </w:p>
          <w:p w:rsidR="00FC3CB3" w:rsidRDefault="00FC3CB3" w:rsidP="00A276AE">
            <w:pPr>
              <w:spacing w:after="0"/>
              <w:jc w:val="both"/>
              <w:rPr>
                <w:b/>
                <w:lang w:val="en-US"/>
              </w:rPr>
            </w:pPr>
          </w:p>
          <w:p w:rsidR="00FC3CB3" w:rsidRDefault="00FC3CB3" w:rsidP="00A276AE">
            <w:pPr>
              <w:spacing w:after="0"/>
              <w:jc w:val="both"/>
              <w:rPr>
                <w:b/>
                <w:lang w:val="en-US"/>
              </w:rPr>
            </w:pPr>
          </w:p>
        </w:tc>
      </w:tr>
      <w:tr w:rsidR="00050617" w:rsidRPr="00724CED" w:rsidTr="00A276AE">
        <w:tc>
          <w:tcPr>
            <w:tcW w:w="1384" w:type="dxa"/>
            <w:tcBorders>
              <w:top w:val="nil"/>
              <w:left w:val="nil"/>
              <w:right w:val="nil"/>
            </w:tcBorders>
          </w:tcPr>
          <w:p w:rsidR="00050617" w:rsidRPr="005F5339" w:rsidRDefault="00050617" w:rsidP="00E32180">
            <w:pPr>
              <w:rPr>
                <w:b/>
                <w:lang w:val="en-US"/>
              </w:rPr>
            </w:pPr>
          </w:p>
        </w:tc>
        <w:tc>
          <w:tcPr>
            <w:tcW w:w="7088" w:type="dxa"/>
            <w:tcBorders>
              <w:top w:val="nil"/>
              <w:left w:val="nil"/>
              <w:right w:val="nil"/>
            </w:tcBorders>
          </w:tcPr>
          <w:p w:rsidR="00050617" w:rsidRPr="001A3E43" w:rsidRDefault="00050617" w:rsidP="00815F6A">
            <w:pPr>
              <w:jc w:val="both"/>
              <w:rPr>
                <w:b/>
                <w:lang w:val="en-US"/>
              </w:rPr>
            </w:pPr>
          </w:p>
        </w:tc>
      </w:tr>
      <w:tr w:rsidR="00A276AE" w:rsidRPr="00724CED" w:rsidTr="00815F6A">
        <w:tc>
          <w:tcPr>
            <w:tcW w:w="1384" w:type="dxa"/>
          </w:tcPr>
          <w:p w:rsidR="00A276AE" w:rsidRPr="005F5339" w:rsidRDefault="00A276AE" w:rsidP="00815F6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12:15-13:15</w:t>
            </w:r>
          </w:p>
        </w:tc>
        <w:tc>
          <w:tcPr>
            <w:tcW w:w="7088" w:type="dxa"/>
          </w:tcPr>
          <w:p w:rsidR="00A276AE" w:rsidRPr="001A3E43" w:rsidRDefault="00A276AE" w:rsidP="00815F6A">
            <w:pPr>
              <w:jc w:val="both"/>
              <w:rPr>
                <w:b/>
                <w:lang w:val="en-US"/>
              </w:rPr>
            </w:pPr>
            <w:r w:rsidRPr="001A3E43">
              <w:rPr>
                <w:b/>
                <w:lang w:val="en-US"/>
              </w:rPr>
              <w:t>Lunch</w:t>
            </w:r>
            <w:r w:rsidR="00984195">
              <w:rPr>
                <w:b/>
                <w:lang w:val="en-US"/>
              </w:rPr>
              <w:t xml:space="preserve"> </w:t>
            </w:r>
            <w:r w:rsidR="00724CED">
              <w:rPr>
                <w:lang w:val="en-US"/>
              </w:rPr>
              <w:t xml:space="preserve">Expo Café, </w:t>
            </w:r>
            <w:r w:rsidR="00724CED" w:rsidRPr="00A638CE">
              <w:rPr>
                <w:lang w:val="en-US"/>
              </w:rPr>
              <w:t>BT1</w:t>
            </w:r>
            <w:r w:rsidR="00724CED">
              <w:rPr>
                <w:lang w:val="en-US"/>
              </w:rPr>
              <w:t xml:space="preserve"> Exhibition Centre, </w:t>
            </w:r>
            <w:proofErr w:type="spellStart"/>
            <w:r w:rsidR="00724CED">
              <w:rPr>
                <w:lang w:val="en-US"/>
              </w:rPr>
              <w:t>Kipsalas</w:t>
            </w:r>
            <w:proofErr w:type="spellEnd"/>
            <w:r w:rsidR="00724CED">
              <w:rPr>
                <w:lang w:val="en-US"/>
              </w:rPr>
              <w:t xml:space="preserve"> street 8, Riga</w:t>
            </w:r>
          </w:p>
        </w:tc>
      </w:tr>
      <w:tr w:rsidR="00A276AE" w:rsidRPr="004D1C97" w:rsidTr="00291848">
        <w:tc>
          <w:tcPr>
            <w:tcW w:w="1384" w:type="dxa"/>
            <w:tcBorders>
              <w:bottom w:val="single" w:sz="4" w:space="0" w:color="auto"/>
            </w:tcBorders>
          </w:tcPr>
          <w:p w:rsidR="00A276AE" w:rsidRPr="005F5339" w:rsidRDefault="00A276AE" w:rsidP="00E32180">
            <w:pPr>
              <w:rPr>
                <w:b/>
                <w:lang w:val="en-US"/>
              </w:rPr>
            </w:pPr>
            <w:r w:rsidRPr="005F5339">
              <w:rPr>
                <w:b/>
                <w:lang w:val="en-US"/>
              </w:rPr>
              <w:t>1</w:t>
            </w:r>
            <w:r>
              <w:rPr>
                <w:b/>
                <w:lang w:val="en-US"/>
              </w:rPr>
              <w:t>3:15-13</w:t>
            </w:r>
            <w:r w:rsidRPr="005F5339">
              <w:rPr>
                <w:b/>
                <w:lang w:val="en-US"/>
              </w:rPr>
              <w:t>:</w:t>
            </w:r>
            <w:r>
              <w:rPr>
                <w:b/>
                <w:lang w:val="en-US"/>
              </w:rPr>
              <w:t>45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A276AE" w:rsidRPr="00E32180" w:rsidRDefault="00A276AE" w:rsidP="00815F6A">
            <w:pPr>
              <w:jc w:val="both"/>
              <w:rPr>
                <w:b/>
                <w:lang w:val="en-US"/>
              </w:rPr>
            </w:pPr>
            <w:r w:rsidRPr="00E32180">
              <w:rPr>
                <w:b/>
                <w:lang w:val="en-US"/>
              </w:rPr>
              <w:t>Textile Antennas</w:t>
            </w:r>
          </w:p>
          <w:p w:rsidR="00A276AE" w:rsidRPr="005A504A" w:rsidRDefault="00A276AE" w:rsidP="00815F6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Dipl.-</w:t>
            </w:r>
            <w:proofErr w:type="spellStart"/>
            <w:r>
              <w:rPr>
                <w:lang w:val="en-US"/>
              </w:rPr>
              <w:t>Ing</w:t>
            </w:r>
            <w:proofErr w:type="spellEnd"/>
            <w:r>
              <w:rPr>
                <w:lang w:val="en-US"/>
              </w:rPr>
              <w:t xml:space="preserve">. Meike </w:t>
            </w:r>
            <w:proofErr w:type="spellStart"/>
            <w:r>
              <w:rPr>
                <w:lang w:val="en-US"/>
              </w:rPr>
              <w:t>Reffenrath-Friedhoff</w:t>
            </w:r>
            <w:proofErr w:type="spellEnd"/>
            <w:r>
              <w:rPr>
                <w:lang w:val="en-US"/>
              </w:rPr>
              <w:t xml:space="preserve">,  ITA, </w:t>
            </w:r>
            <w:r w:rsidRPr="003F2DDD">
              <w:t>RWTH Aachen</w:t>
            </w:r>
            <w:r>
              <w:t xml:space="preserve"> (Germany)</w:t>
            </w:r>
          </w:p>
        </w:tc>
      </w:tr>
      <w:tr w:rsidR="00A276AE" w:rsidRPr="004D1C97" w:rsidTr="00291848">
        <w:tc>
          <w:tcPr>
            <w:tcW w:w="1384" w:type="dxa"/>
            <w:tcBorders>
              <w:bottom w:val="single" w:sz="4" w:space="0" w:color="auto"/>
            </w:tcBorders>
          </w:tcPr>
          <w:p w:rsidR="00A276AE" w:rsidRPr="000B1A7C" w:rsidRDefault="00A276AE" w:rsidP="00815F6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13:45-14:00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A276AE" w:rsidRPr="00E32180" w:rsidRDefault="00A276AE" w:rsidP="00815F6A">
            <w:pPr>
              <w:jc w:val="both"/>
              <w:rPr>
                <w:b/>
              </w:rPr>
            </w:pPr>
            <w:r w:rsidRPr="00E32180">
              <w:rPr>
                <w:b/>
                <w:lang w:val="en-US"/>
              </w:rPr>
              <w:t>Textile integrated GPS receiver</w:t>
            </w:r>
            <w:r w:rsidRPr="00E32180">
              <w:rPr>
                <w:b/>
              </w:rPr>
              <w:t xml:space="preserve"> </w:t>
            </w:r>
          </w:p>
          <w:p w:rsidR="00A276AE" w:rsidRPr="000B1A7C" w:rsidRDefault="00A276AE" w:rsidP="00815F6A">
            <w:pPr>
              <w:jc w:val="both"/>
              <w:rPr>
                <w:lang w:val="en-US"/>
              </w:rPr>
            </w:pPr>
            <w:r>
              <w:t xml:space="preserve">Kolja Vornholt, ITA, </w:t>
            </w:r>
            <w:r w:rsidRPr="003F2DDD">
              <w:t>RWTH Aachen</w:t>
            </w:r>
            <w:r>
              <w:t xml:space="preserve"> (Germany)</w:t>
            </w:r>
          </w:p>
        </w:tc>
      </w:tr>
      <w:tr w:rsidR="00A276AE" w:rsidRPr="00724CED" w:rsidTr="00291848"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276AE" w:rsidRPr="000B1A7C" w:rsidRDefault="00A276AE" w:rsidP="00815F6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14:00-14:30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</w:tcPr>
          <w:p w:rsidR="00A276AE" w:rsidRPr="005A504A" w:rsidRDefault="00A276AE" w:rsidP="001A3E43">
            <w:pPr>
              <w:jc w:val="both"/>
              <w:rPr>
                <w:b/>
                <w:lang w:val="en-US"/>
              </w:rPr>
            </w:pPr>
            <w:r w:rsidRPr="005A504A">
              <w:rPr>
                <w:b/>
                <w:lang w:val="en-US"/>
              </w:rPr>
              <w:t>Clothing Design, Patterning and Sizing</w:t>
            </w:r>
          </w:p>
          <w:p w:rsidR="00A276AE" w:rsidRPr="004D1C97" w:rsidRDefault="008B65AE" w:rsidP="001A3E43">
            <w:pPr>
              <w:rPr>
                <w:lang w:val="en-US"/>
              </w:rPr>
            </w:pPr>
            <w:r>
              <w:rPr>
                <w:lang w:val="en-US"/>
              </w:rPr>
              <w:t xml:space="preserve">Dr. sc. </w:t>
            </w:r>
            <w:proofErr w:type="spellStart"/>
            <w:r>
              <w:rPr>
                <w:lang w:val="en-US"/>
              </w:rPr>
              <w:t>ing</w:t>
            </w:r>
            <w:proofErr w:type="spellEnd"/>
            <w:r>
              <w:rPr>
                <w:lang w:val="en-US"/>
              </w:rPr>
              <w:t xml:space="preserve"> .Inga </w:t>
            </w:r>
            <w:proofErr w:type="spellStart"/>
            <w:r>
              <w:rPr>
                <w:lang w:val="en-US"/>
              </w:rPr>
              <w:t>Dabolina</w:t>
            </w:r>
            <w:proofErr w:type="spellEnd"/>
            <w:r>
              <w:rPr>
                <w:lang w:val="en-US"/>
              </w:rPr>
              <w:t>, DTI,</w:t>
            </w:r>
            <w:r w:rsidR="00A276AE" w:rsidRPr="005A504A">
              <w:rPr>
                <w:lang w:val="en-US"/>
              </w:rPr>
              <w:t xml:space="preserve"> RTU (Latvia)</w:t>
            </w:r>
          </w:p>
        </w:tc>
      </w:tr>
      <w:tr w:rsidR="00A276AE" w:rsidRPr="00390FF5" w:rsidTr="00815F6A">
        <w:tc>
          <w:tcPr>
            <w:tcW w:w="1384" w:type="dxa"/>
          </w:tcPr>
          <w:p w:rsidR="00A276AE" w:rsidRPr="001E30D2" w:rsidRDefault="00A276AE" w:rsidP="00C04F6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14:30-14:45</w:t>
            </w:r>
          </w:p>
        </w:tc>
        <w:tc>
          <w:tcPr>
            <w:tcW w:w="7088" w:type="dxa"/>
          </w:tcPr>
          <w:p w:rsidR="00A276AE" w:rsidRPr="00CA0F20" w:rsidRDefault="00A276AE" w:rsidP="00815F6A">
            <w:pPr>
              <w:rPr>
                <w:lang w:val="en-US"/>
              </w:rPr>
            </w:pPr>
            <w:r w:rsidRPr="0020080F">
              <w:rPr>
                <w:b/>
                <w:lang w:val="en-US"/>
              </w:rPr>
              <w:t>Coffee Break</w:t>
            </w:r>
            <w:r w:rsidR="00E325F4">
              <w:rPr>
                <w:b/>
                <w:lang w:val="en-US"/>
              </w:rPr>
              <w:t xml:space="preserve"> </w:t>
            </w:r>
            <w:r w:rsidR="00E325F4" w:rsidRPr="00E325F4">
              <w:rPr>
                <w:lang w:val="en-US"/>
              </w:rPr>
              <w:t>Seminar Room 117</w:t>
            </w:r>
          </w:p>
        </w:tc>
      </w:tr>
      <w:tr w:rsidR="00A276AE" w:rsidRPr="00724CED" w:rsidTr="00F06ED5">
        <w:tc>
          <w:tcPr>
            <w:tcW w:w="8472" w:type="dxa"/>
            <w:gridSpan w:val="2"/>
            <w:shd w:val="clear" w:color="auto" w:fill="DBE5F1" w:themeFill="accent1" w:themeFillTint="33"/>
          </w:tcPr>
          <w:p w:rsidR="003C1352" w:rsidRDefault="003C1352" w:rsidP="003C1352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WORKSHOP </w:t>
            </w:r>
          </w:p>
          <w:p w:rsidR="00A276AE" w:rsidRPr="003C1352" w:rsidRDefault="003C1352" w:rsidP="003C1352">
            <w:pPr>
              <w:jc w:val="both"/>
              <w:rPr>
                <w:lang w:val="en-US"/>
              </w:rPr>
            </w:pPr>
            <w:r>
              <w:rPr>
                <w:b/>
                <w:lang w:val="en-US"/>
              </w:rPr>
              <w:t>TOWARDS NEW IDEAS AND CONCEPTS FOR HEALTHCARE VIA SMART TEXTILES</w:t>
            </w:r>
          </w:p>
        </w:tc>
      </w:tr>
      <w:tr w:rsidR="00A276AE" w:rsidRPr="00724CED" w:rsidTr="00815F6A">
        <w:tc>
          <w:tcPr>
            <w:tcW w:w="1384" w:type="dxa"/>
          </w:tcPr>
          <w:p w:rsidR="00A276AE" w:rsidRPr="00390FF5" w:rsidRDefault="00A276AE" w:rsidP="00CA4EDB">
            <w:pPr>
              <w:spacing w:after="0"/>
              <w:jc w:val="both"/>
              <w:rPr>
                <w:b/>
                <w:color w:val="4F81BD" w:themeColor="accent1"/>
                <w:lang w:val="en-US"/>
              </w:rPr>
            </w:pPr>
            <w:r w:rsidRPr="00F06ED5">
              <w:rPr>
                <w:b/>
                <w:lang w:val="en-US"/>
              </w:rPr>
              <w:t>14:45-</w:t>
            </w:r>
            <w:r>
              <w:rPr>
                <w:b/>
                <w:lang w:val="en-US"/>
              </w:rPr>
              <w:t>14:50</w:t>
            </w:r>
            <w:r w:rsidRPr="00F06ED5">
              <w:rPr>
                <w:b/>
                <w:lang w:val="en-US"/>
              </w:rPr>
              <w:t xml:space="preserve"> </w:t>
            </w:r>
          </w:p>
        </w:tc>
        <w:tc>
          <w:tcPr>
            <w:tcW w:w="7088" w:type="dxa"/>
          </w:tcPr>
          <w:p w:rsidR="00A276AE" w:rsidRPr="00622CC0" w:rsidRDefault="00A276AE" w:rsidP="00815F6A">
            <w:pPr>
              <w:jc w:val="both"/>
              <w:rPr>
                <w:b/>
                <w:lang w:val="en-US"/>
              </w:rPr>
            </w:pPr>
            <w:r w:rsidRPr="00622CC0">
              <w:rPr>
                <w:b/>
                <w:lang w:val="en-US"/>
              </w:rPr>
              <w:t xml:space="preserve">Introduction </w:t>
            </w:r>
            <w:r>
              <w:rPr>
                <w:b/>
                <w:lang w:val="en-US"/>
              </w:rPr>
              <w:t>the workshop</w:t>
            </w:r>
          </w:p>
          <w:p w:rsidR="00A276AE" w:rsidRPr="00622CC0" w:rsidRDefault="00A276AE" w:rsidP="00815F6A">
            <w:pPr>
              <w:jc w:val="both"/>
              <w:rPr>
                <w:lang w:val="en-US"/>
              </w:rPr>
            </w:pPr>
            <w:r w:rsidRPr="00622CC0">
              <w:rPr>
                <w:lang w:val="en-US"/>
              </w:rPr>
              <w:t>Viktorija Mecnika, ITA,  RWTH Aachen (Germany)</w:t>
            </w:r>
          </w:p>
        </w:tc>
      </w:tr>
      <w:tr w:rsidR="00A276AE" w:rsidRPr="00724CED" w:rsidTr="00815F6A">
        <w:tc>
          <w:tcPr>
            <w:tcW w:w="1384" w:type="dxa"/>
          </w:tcPr>
          <w:p w:rsidR="00A276AE" w:rsidRPr="00390FF5" w:rsidRDefault="00A276AE" w:rsidP="00CA4EDB">
            <w:pPr>
              <w:spacing w:after="0"/>
              <w:jc w:val="both"/>
              <w:rPr>
                <w:b/>
                <w:color w:val="4F81BD" w:themeColor="accent1"/>
                <w:lang w:val="en-US"/>
              </w:rPr>
            </w:pPr>
            <w:r w:rsidRPr="00F06ED5">
              <w:rPr>
                <w:b/>
                <w:lang w:val="en-US"/>
              </w:rPr>
              <w:t>14:</w:t>
            </w:r>
            <w:r>
              <w:rPr>
                <w:b/>
                <w:lang w:val="en-US"/>
              </w:rPr>
              <w:t>50</w:t>
            </w:r>
            <w:r w:rsidRPr="00F06ED5">
              <w:rPr>
                <w:b/>
                <w:lang w:val="en-US"/>
              </w:rPr>
              <w:t>-1</w:t>
            </w:r>
            <w:r>
              <w:rPr>
                <w:b/>
                <w:lang w:val="en-US"/>
              </w:rPr>
              <w:t>5:45</w:t>
            </w:r>
          </w:p>
        </w:tc>
        <w:tc>
          <w:tcPr>
            <w:tcW w:w="7088" w:type="dxa"/>
          </w:tcPr>
          <w:p w:rsidR="00A276AE" w:rsidRDefault="00A276AE" w:rsidP="00815F6A">
            <w:pPr>
              <w:jc w:val="both"/>
              <w:rPr>
                <w:lang w:val="en-US"/>
              </w:rPr>
            </w:pPr>
            <w:r>
              <w:rPr>
                <w:b/>
                <w:lang w:val="en-US"/>
              </w:rPr>
              <w:t>Experiencing the Smart Textiles</w:t>
            </w:r>
            <w:r w:rsidRPr="00F06ED5">
              <w:rPr>
                <w:lang w:val="en-US"/>
              </w:rPr>
              <w:t xml:space="preserve"> </w:t>
            </w:r>
          </w:p>
          <w:p w:rsidR="00A276AE" w:rsidRPr="00724CED" w:rsidRDefault="00A276AE" w:rsidP="00CA4EDB">
            <w:pPr>
              <w:jc w:val="both"/>
              <w:rPr>
                <w:lang w:val="en-US"/>
              </w:rPr>
            </w:pPr>
            <w:r w:rsidRPr="00C96B59">
              <w:rPr>
                <w:lang w:val="en-US"/>
              </w:rPr>
              <w:t xml:space="preserve">Dr. sc. </w:t>
            </w:r>
            <w:proofErr w:type="spellStart"/>
            <w:r w:rsidRPr="00C96B59">
              <w:rPr>
                <w:lang w:val="en-US"/>
              </w:rPr>
              <w:t>ing</w:t>
            </w:r>
            <w:proofErr w:type="spellEnd"/>
            <w:r w:rsidRPr="00C96B59">
              <w:rPr>
                <w:lang w:val="en-US"/>
              </w:rPr>
              <w:t xml:space="preserve">. </w:t>
            </w:r>
            <w:r w:rsidR="008B65AE" w:rsidRPr="00724CED">
              <w:rPr>
                <w:lang w:val="en-US"/>
              </w:rPr>
              <w:t>Ingrida Sahta, DTI</w:t>
            </w:r>
            <w:r w:rsidRPr="00724CED">
              <w:rPr>
                <w:lang w:val="en-US"/>
              </w:rPr>
              <w:t xml:space="preserve">, RTU (Latvia) </w:t>
            </w:r>
          </w:p>
          <w:p w:rsidR="00A276AE" w:rsidRPr="00724CED" w:rsidRDefault="00A276AE" w:rsidP="00815F6A">
            <w:pPr>
              <w:jc w:val="both"/>
              <w:rPr>
                <w:lang w:val="en-US"/>
              </w:rPr>
            </w:pPr>
            <w:r w:rsidRPr="00724CED">
              <w:rPr>
                <w:lang w:val="en-US"/>
              </w:rPr>
              <w:t>Viktorija Mecnika, ITA,  RWTH Aachen (Germany)</w:t>
            </w:r>
          </w:p>
        </w:tc>
      </w:tr>
      <w:tr w:rsidR="00A276AE" w:rsidRPr="00622CC0" w:rsidTr="00815F6A">
        <w:tc>
          <w:tcPr>
            <w:tcW w:w="1384" w:type="dxa"/>
          </w:tcPr>
          <w:p w:rsidR="00A276AE" w:rsidRPr="00622CC0" w:rsidRDefault="00A276AE" w:rsidP="00622CC0">
            <w:pPr>
              <w:rPr>
                <w:b/>
                <w:lang w:val="en-US"/>
              </w:rPr>
            </w:pPr>
            <w:r w:rsidRPr="00622CC0">
              <w:rPr>
                <w:b/>
                <w:lang w:val="en-US"/>
              </w:rPr>
              <w:t>15:50-17:00</w:t>
            </w:r>
          </w:p>
        </w:tc>
        <w:tc>
          <w:tcPr>
            <w:tcW w:w="7088" w:type="dxa"/>
          </w:tcPr>
          <w:p w:rsidR="00A276AE" w:rsidRPr="00622CC0" w:rsidRDefault="00A276AE" w:rsidP="00622CC0">
            <w:pPr>
              <w:jc w:val="both"/>
              <w:rPr>
                <w:b/>
                <w:lang w:val="en-US"/>
              </w:rPr>
            </w:pPr>
            <w:r w:rsidRPr="00622CC0">
              <w:rPr>
                <w:b/>
                <w:lang w:val="en-US"/>
              </w:rPr>
              <w:t>Generating new ideas and concepts for Smart Textiles for Healthcare</w:t>
            </w:r>
          </w:p>
          <w:p w:rsidR="00A276AE" w:rsidRPr="00622CC0" w:rsidRDefault="00A276AE" w:rsidP="00622CC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Work in groups</w:t>
            </w:r>
          </w:p>
        </w:tc>
      </w:tr>
      <w:tr w:rsidR="00A276AE" w:rsidRPr="00622CC0" w:rsidTr="00815F6A">
        <w:tc>
          <w:tcPr>
            <w:tcW w:w="1384" w:type="dxa"/>
          </w:tcPr>
          <w:p w:rsidR="00A276AE" w:rsidRPr="00622CC0" w:rsidRDefault="00A276AE" w:rsidP="00815F6A">
            <w:pPr>
              <w:rPr>
                <w:b/>
                <w:lang w:val="en-US"/>
              </w:rPr>
            </w:pPr>
            <w:r w:rsidRPr="00622CC0">
              <w:rPr>
                <w:b/>
                <w:lang w:val="en-US"/>
              </w:rPr>
              <w:t>17:00-17:10</w:t>
            </w:r>
            <w:r w:rsidRPr="00622CC0">
              <w:rPr>
                <w:b/>
                <w:lang w:val="en-US"/>
              </w:rPr>
              <w:tab/>
            </w:r>
          </w:p>
        </w:tc>
        <w:tc>
          <w:tcPr>
            <w:tcW w:w="7088" w:type="dxa"/>
          </w:tcPr>
          <w:p w:rsidR="00A276AE" w:rsidRPr="00622CC0" w:rsidRDefault="00A276AE" w:rsidP="00622CC0">
            <w:pPr>
              <w:jc w:val="both"/>
              <w:rPr>
                <w:b/>
                <w:lang w:val="en-US"/>
              </w:rPr>
            </w:pPr>
            <w:r w:rsidRPr="00622CC0">
              <w:rPr>
                <w:b/>
                <w:lang w:val="en-US"/>
              </w:rPr>
              <w:t>Wrap-up and closure of the session</w:t>
            </w:r>
          </w:p>
          <w:p w:rsidR="00A276AE" w:rsidRPr="00622CC0" w:rsidRDefault="00A276AE" w:rsidP="00622CC0">
            <w:pPr>
              <w:jc w:val="both"/>
            </w:pPr>
            <w:r w:rsidRPr="00CA4EDB">
              <w:t>Viktorija Mecnika, ITA,  RWTH Aachen (Germany)</w:t>
            </w:r>
          </w:p>
        </w:tc>
      </w:tr>
    </w:tbl>
    <w:p w:rsidR="00980C36" w:rsidRPr="00C629FD" w:rsidRDefault="00980C36" w:rsidP="00E81F5B"/>
    <w:p w:rsidR="003C1352" w:rsidRPr="00C629FD" w:rsidRDefault="003C1352" w:rsidP="00E81F5B"/>
    <w:p w:rsidR="003C1352" w:rsidRPr="00C629FD" w:rsidRDefault="003C1352" w:rsidP="00E81F5B"/>
    <w:p w:rsidR="003C1352" w:rsidRPr="00C629FD" w:rsidRDefault="003C1352" w:rsidP="00E81F5B"/>
    <w:p w:rsidR="003C1352" w:rsidRPr="00C629FD" w:rsidRDefault="003C1352" w:rsidP="00E81F5B"/>
    <w:p w:rsidR="003C1352" w:rsidRPr="00C629FD" w:rsidRDefault="003C1352" w:rsidP="00E81F5B"/>
    <w:tbl>
      <w:tblPr>
        <w:tblStyle w:val="Tabellenraster"/>
        <w:tblW w:w="8472" w:type="dxa"/>
        <w:tblLook w:val="04A0" w:firstRow="1" w:lastRow="0" w:firstColumn="1" w:lastColumn="0" w:noHBand="0" w:noVBand="1"/>
      </w:tblPr>
      <w:tblGrid>
        <w:gridCol w:w="1384"/>
        <w:gridCol w:w="7088"/>
      </w:tblGrid>
      <w:tr w:rsidR="0013570E" w:rsidRPr="00B46B15" w:rsidTr="003C1352">
        <w:tc>
          <w:tcPr>
            <w:tcW w:w="84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3C1352" w:rsidRPr="00C629FD" w:rsidRDefault="003C1352" w:rsidP="00815F6A"/>
        </w:tc>
      </w:tr>
      <w:tr w:rsidR="0013570E" w:rsidRPr="00724CED" w:rsidTr="00815F6A">
        <w:tc>
          <w:tcPr>
            <w:tcW w:w="8472" w:type="dxa"/>
            <w:gridSpan w:val="2"/>
            <w:shd w:val="clear" w:color="auto" w:fill="C6D9F1" w:themeFill="text2" w:themeFillTint="33"/>
          </w:tcPr>
          <w:p w:rsidR="0013570E" w:rsidRDefault="0013570E" w:rsidP="00815F6A">
            <w:pPr>
              <w:rPr>
                <w:lang w:val="en-US"/>
              </w:rPr>
            </w:pPr>
            <w:r>
              <w:rPr>
                <w:b/>
                <w:lang w:val="en-GB"/>
              </w:rPr>
              <w:t>Date: 28.08.2015</w:t>
            </w:r>
            <w:r>
              <w:rPr>
                <w:b/>
                <w:lang w:val="en-GB"/>
              </w:rPr>
              <w:tab/>
              <w:t xml:space="preserve">                                                                                                              </w:t>
            </w:r>
            <w:r w:rsidRPr="00056414">
              <w:rPr>
                <w:b/>
                <w:lang w:val="en-US"/>
              </w:rPr>
              <w:t>LEARN</w:t>
            </w:r>
          </w:p>
          <w:p w:rsidR="0013570E" w:rsidRDefault="0013570E" w:rsidP="00C629FD">
            <w:pPr>
              <w:rPr>
                <w:b/>
                <w:lang w:val="en-GB"/>
              </w:rPr>
            </w:pPr>
            <w:r w:rsidRPr="006377FC">
              <w:rPr>
                <w:b/>
                <w:lang w:val="en-US"/>
              </w:rPr>
              <w:t>Location:</w:t>
            </w:r>
            <w:r w:rsidRPr="006377FC">
              <w:rPr>
                <w:lang w:val="en-US"/>
              </w:rPr>
              <w:t xml:space="preserve"> </w:t>
            </w:r>
            <w:r w:rsidR="00815F6A" w:rsidRPr="006377FC">
              <w:rPr>
                <w:b/>
                <w:lang w:val="en-US"/>
              </w:rPr>
              <w:t>:</w:t>
            </w:r>
            <w:r w:rsidR="00815F6A" w:rsidRPr="006377FC">
              <w:rPr>
                <w:lang w:val="en-US"/>
              </w:rPr>
              <w:t xml:space="preserve"> </w:t>
            </w:r>
            <w:r w:rsidR="00815F6A">
              <w:rPr>
                <w:lang w:val="en-US"/>
              </w:rPr>
              <w:t xml:space="preserve">Institute of Design Technology, Riga Technical University , </w:t>
            </w:r>
            <w:proofErr w:type="spellStart"/>
            <w:r w:rsidR="00815F6A">
              <w:rPr>
                <w:lang w:val="en-US"/>
              </w:rPr>
              <w:t>Azenes</w:t>
            </w:r>
            <w:proofErr w:type="spellEnd"/>
            <w:r w:rsidR="00815F6A">
              <w:rPr>
                <w:lang w:val="en-US"/>
              </w:rPr>
              <w:t xml:space="preserve"> Street</w:t>
            </w:r>
            <w:r>
              <w:rPr>
                <w:lang w:val="en-US"/>
              </w:rPr>
              <w:t xml:space="preserve"> 18, Riga</w:t>
            </w:r>
          </w:p>
        </w:tc>
      </w:tr>
      <w:tr w:rsidR="0013570E" w:rsidRPr="00724CED" w:rsidTr="00815F6A">
        <w:tc>
          <w:tcPr>
            <w:tcW w:w="8472" w:type="dxa"/>
            <w:gridSpan w:val="2"/>
            <w:shd w:val="clear" w:color="auto" w:fill="DBE5F1" w:themeFill="accent1" w:themeFillTint="33"/>
          </w:tcPr>
          <w:p w:rsidR="00276A09" w:rsidRDefault="00276A09" w:rsidP="00276A09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WORKSHOP </w:t>
            </w:r>
          </w:p>
          <w:p w:rsidR="0013570E" w:rsidRPr="005A504A" w:rsidRDefault="00276A09" w:rsidP="00276A09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TOWARDS NEW IDEAS AND CONCEPTS FOR HEALTHCARE VIA SMART TEXTILES</w:t>
            </w:r>
          </w:p>
        </w:tc>
      </w:tr>
      <w:tr w:rsidR="00276A09" w:rsidRPr="00B46B15" w:rsidTr="00815F6A">
        <w:tc>
          <w:tcPr>
            <w:tcW w:w="1384" w:type="dxa"/>
          </w:tcPr>
          <w:p w:rsidR="00276A09" w:rsidRPr="002F3C55" w:rsidRDefault="00276A09" w:rsidP="00815F6A">
            <w:pPr>
              <w:rPr>
                <w:b/>
                <w:lang w:val="en-GB"/>
              </w:rPr>
            </w:pPr>
            <w:r>
              <w:rPr>
                <w:b/>
                <w:lang w:val="en-US"/>
              </w:rPr>
              <w:t>9:00-9:05</w:t>
            </w:r>
          </w:p>
        </w:tc>
        <w:tc>
          <w:tcPr>
            <w:tcW w:w="7088" w:type="dxa"/>
          </w:tcPr>
          <w:p w:rsidR="00276A09" w:rsidRPr="00056414" w:rsidRDefault="00276A09" w:rsidP="00815F6A">
            <w:pPr>
              <w:jc w:val="both"/>
              <w:rPr>
                <w:b/>
              </w:rPr>
            </w:pPr>
            <w:proofErr w:type="spellStart"/>
            <w:r w:rsidRPr="00056414">
              <w:rPr>
                <w:b/>
              </w:rPr>
              <w:t>Foreword</w:t>
            </w:r>
            <w:proofErr w:type="spellEnd"/>
          </w:p>
          <w:p w:rsidR="00276A09" w:rsidRPr="00056414" w:rsidRDefault="00276A09" w:rsidP="00815F6A">
            <w:pPr>
              <w:jc w:val="both"/>
              <w:rPr>
                <w:b/>
              </w:rPr>
            </w:pPr>
            <w:r w:rsidRPr="003F2DDD">
              <w:t>Viktorija Mecnika, ITA</w:t>
            </w:r>
            <w:r>
              <w:t xml:space="preserve">, </w:t>
            </w:r>
            <w:r w:rsidRPr="003F2DDD">
              <w:t xml:space="preserve"> RWTH Aachen</w:t>
            </w:r>
            <w:r>
              <w:t xml:space="preserve"> (Germany)</w:t>
            </w:r>
          </w:p>
        </w:tc>
      </w:tr>
      <w:tr w:rsidR="00276A09" w:rsidRPr="00B46B15" w:rsidTr="00815F6A">
        <w:tc>
          <w:tcPr>
            <w:tcW w:w="1384" w:type="dxa"/>
          </w:tcPr>
          <w:p w:rsidR="00276A09" w:rsidRPr="00276A09" w:rsidRDefault="00276A09" w:rsidP="00815F6A">
            <w:pPr>
              <w:jc w:val="both"/>
              <w:rPr>
                <w:b/>
                <w:lang w:val="en-US"/>
              </w:rPr>
            </w:pPr>
            <w:r w:rsidRPr="00276A09">
              <w:rPr>
                <w:b/>
                <w:lang w:val="en-US"/>
              </w:rPr>
              <w:t>9:05-11:00</w:t>
            </w:r>
          </w:p>
        </w:tc>
        <w:tc>
          <w:tcPr>
            <w:tcW w:w="7088" w:type="dxa"/>
          </w:tcPr>
          <w:p w:rsidR="00276A09" w:rsidRPr="00622CC0" w:rsidRDefault="00276A09" w:rsidP="00276A09">
            <w:pPr>
              <w:jc w:val="both"/>
              <w:rPr>
                <w:b/>
                <w:lang w:val="en-US"/>
              </w:rPr>
            </w:pPr>
            <w:r w:rsidRPr="00622CC0">
              <w:rPr>
                <w:b/>
                <w:lang w:val="en-US"/>
              </w:rPr>
              <w:t>Generating new ideas and concepts for Smart Textiles for Healthcare</w:t>
            </w:r>
          </w:p>
          <w:p w:rsidR="00276A09" w:rsidRPr="002F2286" w:rsidRDefault="00276A09" w:rsidP="00276A0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Work in groups</w:t>
            </w:r>
          </w:p>
        </w:tc>
      </w:tr>
      <w:tr w:rsidR="00276A09" w:rsidRPr="00622CC0" w:rsidTr="00815F6A">
        <w:tc>
          <w:tcPr>
            <w:tcW w:w="1384" w:type="dxa"/>
          </w:tcPr>
          <w:p w:rsidR="00276A09" w:rsidRPr="00622CC0" w:rsidRDefault="00276A09" w:rsidP="00276A09">
            <w:pPr>
              <w:rPr>
                <w:b/>
                <w:lang w:val="en-US"/>
              </w:rPr>
            </w:pPr>
            <w:r w:rsidRPr="00775DC9">
              <w:rPr>
                <w:b/>
                <w:lang w:val="en-US"/>
              </w:rPr>
              <w:t>10:30-11:00</w:t>
            </w:r>
          </w:p>
        </w:tc>
        <w:tc>
          <w:tcPr>
            <w:tcW w:w="7088" w:type="dxa"/>
          </w:tcPr>
          <w:p w:rsidR="00276A09" w:rsidRPr="00622CC0" w:rsidRDefault="00276A09" w:rsidP="00815F6A">
            <w:pPr>
              <w:jc w:val="both"/>
              <w:rPr>
                <w:lang w:val="en-US"/>
              </w:rPr>
            </w:pPr>
            <w:r>
              <w:rPr>
                <w:b/>
                <w:lang w:val="en-US"/>
              </w:rPr>
              <w:t>Coffee Break</w:t>
            </w:r>
            <w:r w:rsidR="00E325F4">
              <w:rPr>
                <w:b/>
                <w:lang w:val="en-US"/>
              </w:rPr>
              <w:t xml:space="preserve"> </w:t>
            </w:r>
            <w:r w:rsidR="00E325F4" w:rsidRPr="00E325F4">
              <w:rPr>
                <w:lang w:val="en-US"/>
              </w:rPr>
              <w:t>Seminar Room 117</w:t>
            </w:r>
          </w:p>
        </w:tc>
      </w:tr>
      <w:tr w:rsidR="00276A09" w:rsidRPr="00724CED" w:rsidTr="00815F6A">
        <w:tc>
          <w:tcPr>
            <w:tcW w:w="1384" w:type="dxa"/>
          </w:tcPr>
          <w:p w:rsidR="00276A09" w:rsidRPr="00775DC9" w:rsidRDefault="00276A09" w:rsidP="00FC3CB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11:00-</w:t>
            </w:r>
            <w:r w:rsidR="00FC3CB3">
              <w:rPr>
                <w:b/>
                <w:lang w:val="en-US"/>
              </w:rPr>
              <w:t>11:40</w:t>
            </w:r>
          </w:p>
        </w:tc>
        <w:tc>
          <w:tcPr>
            <w:tcW w:w="7088" w:type="dxa"/>
          </w:tcPr>
          <w:p w:rsidR="00276A09" w:rsidRDefault="00276A09" w:rsidP="00815F6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Presentation of the developed concepts</w:t>
            </w:r>
          </w:p>
          <w:p w:rsidR="00276A09" w:rsidRDefault="00FC3CB3" w:rsidP="00FC3CB3">
            <w:pPr>
              <w:jc w:val="both"/>
              <w:rPr>
                <w:b/>
                <w:lang w:val="en-US"/>
              </w:rPr>
            </w:pPr>
            <w:r>
              <w:rPr>
                <w:lang w:val="en-US"/>
              </w:rPr>
              <w:t>Work in groups</w:t>
            </w:r>
          </w:p>
        </w:tc>
      </w:tr>
      <w:tr w:rsidR="00FC3CB3" w:rsidRPr="00622CC0" w:rsidTr="00815F6A">
        <w:tc>
          <w:tcPr>
            <w:tcW w:w="1384" w:type="dxa"/>
          </w:tcPr>
          <w:p w:rsidR="00FC3CB3" w:rsidRDefault="00FC3CB3" w:rsidP="00276A0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11:40-12:00</w:t>
            </w:r>
          </w:p>
        </w:tc>
        <w:tc>
          <w:tcPr>
            <w:tcW w:w="7088" w:type="dxa"/>
          </w:tcPr>
          <w:p w:rsidR="00FC3CB3" w:rsidRDefault="00FC3CB3" w:rsidP="00FC3CB3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Feedback and Discussion </w:t>
            </w:r>
            <w:r w:rsidRPr="00FC3CB3">
              <w:rPr>
                <w:b/>
                <w:lang w:val="en-US"/>
              </w:rPr>
              <w:t>“Potentials for the implementation of the generated ideas”</w:t>
            </w:r>
          </w:p>
          <w:p w:rsidR="00FC3CB3" w:rsidRDefault="00FC3CB3" w:rsidP="00FC3CB3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Prof. Dr</w:t>
            </w:r>
            <w:r w:rsidR="008B65AE">
              <w:rPr>
                <w:lang w:val="en-US"/>
              </w:rPr>
              <w:t xml:space="preserve">. sc. </w:t>
            </w:r>
            <w:proofErr w:type="spellStart"/>
            <w:r w:rsidR="008B65AE">
              <w:rPr>
                <w:lang w:val="en-US"/>
              </w:rPr>
              <w:t>ing</w:t>
            </w:r>
            <w:proofErr w:type="spellEnd"/>
            <w:r w:rsidR="008B65AE">
              <w:rPr>
                <w:lang w:val="en-US"/>
              </w:rPr>
              <w:t xml:space="preserve">. Ausma </w:t>
            </w:r>
            <w:proofErr w:type="spellStart"/>
            <w:r w:rsidR="008B65AE">
              <w:rPr>
                <w:lang w:val="en-US"/>
              </w:rPr>
              <w:t>Vilumsone</w:t>
            </w:r>
            <w:proofErr w:type="spellEnd"/>
            <w:r w:rsidR="008B65AE">
              <w:rPr>
                <w:lang w:val="en-US"/>
              </w:rPr>
              <w:t>, DTI</w:t>
            </w:r>
            <w:r>
              <w:rPr>
                <w:lang w:val="en-US"/>
              </w:rPr>
              <w:t>, RTU (Latvia)</w:t>
            </w:r>
          </w:p>
          <w:p w:rsidR="00FC3CB3" w:rsidRPr="00FC3CB3" w:rsidRDefault="00FC3CB3" w:rsidP="00FC3CB3">
            <w:pPr>
              <w:jc w:val="both"/>
              <w:rPr>
                <w:lang w:val="en-US"/>
              </w:rPr>
            </w:pPr>
            <w:r w:rsidRPr="005D601F">
              <w:rPr>
                <w:lang w:val="en-US"/>
              </w:rPr>
              <w:t>Dr. Christoph Monfeld</w:t>
            </w:r>
            <w:r>
              <w:rPr>
                <w:lang w:val="en-US"/>
              </w:rPr>
              <w:t xml:space="preserve">, </w:t>
            </w:r>
            <w:r w:rsidRPr="005D601F">
              <w:rPr>
                <w:lang w:val="en-US"/>
              </w:rPr>
              <w:t>ITA,  RWTH Aachen (Germany)</w:t>
            </w:r>
          </w:p>
        </w:tc>
      </w:tr>
      <w:tr w:rsidR="00276A09" w:rsidRPr="00622CC0" w:rsidTr="008B65AE">
        <w:trPr>
          <w:trHeight w:val="70"/>
        </w:trPr>
        <w:tc>
          <w:tcPr>
            <w:tcW w:w="1384" w:type="dxa"/>
          </w:tcPr>
          <w:p w:rsidR="00276A09" w:rsidRPr="00622CC0" w:rsidRDefault="00FC3CB3" w:rsidP="00815F6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12:00-12:05</w:t>
            </w:r>
          </w:p>
        </w:tc>
        <w:tc>
          <w:tcPr>
            <w:tcW w:w="7088" w:type="dxa"/>
          </w:tcPr>
          <w:p w:rsidR="00276A09" w:rsidRPr="00622CC0" w:rsidRDefault="00276A09" w:rsidP="00815F6A">
            <w:pPr>
              <w:jc w:val="both"/>
              <w:rPr>
                <w:b/>
                <w:lang w:val="en-US"/>
              </w:rPr>
            </w:pPr>
            <w:r w:rsidRPr="00622CC0">
              <w:rPr>
                <w:b/>
                <w:lang w:val="en-US"/>
              </w:rPr>
              <w:t>Wrap-up and closure of the</w:t>
            </w:r>
            <w:r w:rsidR="00FC3CB3">
              <w:rPr>
                <w:b/>
                <w:lang w:val="en-US"/>
              </w:rPr>
              <w:t xml:space="preserve"> event</w:t>
            </w:r>
          </w:p>
          <w:p w:rsidR="00276A09" w:rsidRPr="00622CC0" w:rsidRDefault="00276A09" w:rsidP="00815F6A">
            <w:pPr>
              <w:jc w:val="both"/>
            </w:pPr>
            <w:r w:rsidRPr="00CA4EDB">
              <w:t>Viktorija Mecnika, ITA,  RWTH Aachen (Germany)</w:t>
            </w:r>
          </w:p>
        </w:tc>
      </w:tr>
      <w:tr w:rsidR="00FC3CB3" w:rsidRPr="00724CED" w:rsidTr="00815F6A">
        <w:tc>
          <w:tcPr>
            <w:tcW w:w="1384" w:type="dxa"/>
          </w:tcPr>
          <w:p w:rsidR="00FC3CB3" w:rsidRDefault="00FC3CB3" w:rsidP="00815F6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12:05-13:00</w:t>
            </w:r>
          </w:p>
        </w:tc>
        <w:tc>
          <w:tcPr>
            <w:tcW w:w="7088" w:type="dxa"/>
          </w:tcPr>
          <w:p w:rsidR="00FC3CB3" w:rsidRPr="00622CC0" w:rsidRDefault="00B72575" w:rsidP="00815F6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Lunch</w:t>
            </w:r>
            <w:r w:rsidR="00FC3CB3">
              <w:rPr>
                <w:b/>
                <w:lang w:val="en-US"/>
              </w:rPr>
              <w:t xml:space="preserve"> and farewell</w:t>
            </w:r>
            <w:r w:rsidR="008B65AE">
              <w:rPr>
                <w:b/>
                <w:lang w:val="en-US"/>
              </w:rPr>
              <w:t xml:space="preserve"> </w:t>
            </w:r>
            <w:bookmarkStart w:id="0" w:name="_GoBack"/>
            <w:r w:rsidR="00724CED" w:rsidRPr="00724CED">
              <w:rPr>
                <w:lang w:val="en-US"/>
              </w:rPr>
              <w:t>Seminar Room 117</w:t>
            </w:r>
            <w:bookmarkEnd w:id="0"/>
          </w:p>
        </w:tc>
      </w:tr>
    </w:tbl>
    <w:p w:rsidR="00056414" w:rsidRPr="00276A09" w:rsidRDefault="00056414" w:rsidP="00056414">
      <w:pPr>
        <w:jc w:val="both"/>
        <w:rPr>
          <w:lang w:val="en-US"/>
        </w:rPr>
      </w:pPr>
    </w:p>
    <w:p w:rsidR="00056414" w:rsidRPr="00C5439E" w:rsidRDefault="00056414" w:rsidP="00056414">
      <w:pPr>
        <w:jc w:val="both"/>
        <w:rPr>
          <w:lang w:val="en-US"/>
        </w:rPr>
      </w:pPr>
      <w:r>
        <w:rPr>
          <w:lang w:val="en-US"/>
        </w:rPr>
        <w:tab/>
      </w:r>
    </w:p>
    <w:p w:rsidR="00056414" w:rsidRPr="007746E9" w:rsidRDefault="008D70E2" w:rsidP="00E325F4">
      <w:pPr>
        <w:jc w:val="center"/>
        <w:rPr>
          <w:lang w:val="en-US"/>
        </w:rPr>
      </w:pPr>
      <w:r>
        <w:rPr>
          <w:lang w:val="en-US"/>
        </w:rPr>
        <w:t>Pleas</w:t>
      </w:r>
      <w:r w:rsidR="00E325F4">
        <w:rPr>
          <w:lang w:val="en-US"/>
        </w:rPr>
        <w:t xml:space="preserve">e be aware of </w:t>
      </w:r>
      <w:r>
        <w:rPr>
          <w:lang w:val="en-US"/>
        </w:rPr>
        <w:t xml:space="preserve">slight changes </w:t>
      </w:r>
      <w:r w:rsidR="00E325F4">
        <w:rPr>
          <w:lang w:val="en-US"/>
        </w:rPr>
        <w:t xml:space="preserve">possible </w:t>
      </w:r>
      <w:r>
        <w:rPr>
          <w:lang w:val="en-US"/>
        </w:rPr>
        <w:t xml:space="preserve">in the </w:t>
      </w:r>
      <w:r w:rsidR="00E325F4">
        <w:rPr>
          <w:lang w:val="en-US"/>
        </w:rPr>
        <w:t>program!</w:t>
      </w:r>
    </w:p>
    <w:sectPr w:rsidR="00056414" w:rsidRPr="007746E9" w:rsidSect="00CA0D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24" w:right="1700" w:bottom="1134" w:left="1361" w:header="426" w:footer="115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16E" w:rsidRDefault="0000516E">
      <w:r>
        <w:separator/>
      </w:r>
    </w:p>
  </w:endnote>
  <w:endnote w:type="continuationSeparator" w:id="0">
    <w:p w:rsidR="0000516E" w:rsidRDefault="0000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F6A" w:rsidRDefault="00815F6A">
    <w:pPr>
      <w:pStyle w:val="Fuzeile"/>
      <w:ind w:right="360"/>
    </w:pPr>
    <w:r w:rsidRPr="007746E9">
      <w:rPr>
        <w:noProof/>
        <w:lang w:eastAsia="de-DE"/>
      </w:rPr>
      <w:drawing>
        <wp:anchor distT="0" distB="0" distL="114300" distR="114300" simplePos="0" relativeHeight="251681280" behindDoc="1" locked="0" layoutInCell="1" allowOverlap="1" wp14:anchorId="674A6028" wp14:editId="2B57DCF0">
          <wp:simplePos x="0" y="0"/>
          <wp:positionH relativeFrom="column">
            <wp:posOffset>2675255</wp:posOffset>
          </wp:positionH>
          <wp:positionV relativeFrom="paragraph">
            <wp:posOffset>12700</wp:posOffset>
          </wp:positionV>
          <wp:extent cx="3621405" cy="636270"/>
          <wp:effectExtent l="0" t="0" r="0" b="0"/>
          <wp:wrapTight wrapText="bothSides">
            <wp:wrapPolygon edited="0">
              <wp:start x="0" y="0"/>
              <wp:lineTo x="0" y="20695"/>
              <wp:lineTo x="21475" y="20695"/>
              <wp:lineTo x="21475" y="0"/>
              <wp:lineTo x="0" y="0"/>
            </wp:wrapPolygon>
          </wp:wrapTight>
          <wp:docPr id="584" name="Grafik 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1405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46E9">
      <w:rPr>
        <w:noProof/>
        <w:lang w:eastAsia="de-DE"/>
      </w:rPr>
      <w:drawing>
        <wp:anchor distT="0" distB="0" distL="114300" distR="114300" simplePos="0" relativeHeight="251689472" behindDoc="0" locked="1" layoutInCell="1" allowOverlap="1" wp14:anchorId="64C3A712" wp14:editId="40ED4D1C">
          <wp:simplePos x="0" y="0"/>
          <wp:positionH relativeFrom="margin">
            <wp:posOffset>-535940</wp:posOffset>
          </wp:positionH>
          <wp:positionV relativeFrom="margin">
            <wp:posOffset>8540115</wp:posOffset>
          </wp:positionV>
          <wp:extent cx="1947545" cy="709930"/>
          <wp:effectExtent l="0" t="0" r="0" b="0"/>
          <wp:wrapSquare wrapText="bothSides"/>
          <wp:docPr id="583" name="Grafik 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545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F6A" w:rsidRDefault="00815F6A">
    <w:pPr>
      <w:pStyle w:val="Fuzeile"/>
      <w:ind w:right="360"/>
    </w:pPr>
    <w:r w:rsidRPr="007746E9">
      <w:rPr>
        <w:noProof/>
        <w:lang w:eastAsia="de-DE"/>
      </w:rPr>
      <w:drawing>
        <wp:anchor distT="0" distB="0" distL="114300" distR="114300" simplePos="0" relativeHeight="251683328" behindDoc="1" locked="0" layoutInCell="1" allowOverlap="1" wp14:anchorId="5497BCE4" wp14:editId="5C364CC5">
          <wp:simplePos x="0" y="0"/>
          <wp:positionH relativeFrom="column">
            <wp:posOffset>2703830</wp:posOffset>
          </wp:positionH>
          <wp:positionV relativeFrom="paragraph">
            <wp:posOffset>10795</wp:posOffset>
          </wp:positionV>
          <wp:extent cx="3621405" cy="636270"/>
          <wp:effectExtent l="0" t="0" r="0" b="0"/>
          <wp:wrapTight wrapText="bothSides">
            <wp:wrapPolygon edited="0">
              <wp:start x="0" y="0"/>
              <wp:lineTo x="0" y="20695"/>
              <wp:lineTo x="21475" y="20695"/>
              <wp:lineTo x="21475" y="0"/>
              <wp:lineTo x="0" y="0"/>
            </wp:wrapPolygon>
          </wp:wrapTight>
          <wp:docPr id="586" name="Grafik 5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1405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46E9">
      <w:rPr>
        <w:noProof/>
        <w:lang w:eastAsia="de-DE"/>
      </w:rPr>
      <w:drawing>
        <wp:anchor distT="0" distB="0" distL="114300" distR="114300" simplePos="0" relativeHeight="251691520" behindDoc="0" locked="1" layoutInCell="1" allowOverlap="1" wp14:anchorId="26FB4C77" wp14:editId="11B129A8">
          <wp:simplePos x="0" y="0"/>
          <wp:positionH relativeFrom="margin">
            <wp:posOffset>-459740</wp:posOffset>
          </wp:positionH>
          <wp:positionV relativeFrom="margin">
            <wp:posOffset>8540115</wp:posOffset>
          </wp:positionV>
          <wp:extent cx="1947545" cy="709930"/>
          <wp:effectExtent l="0" t="0" r="0" b="0"/>
          <wp:wrapSquare wrapText="bothSides"/>
          <wp:docPr id="585" name="Grafik 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545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F6A" w:rsidRDefault="00815F6A" w:rsidP="00E81F5B">
    <w:pPr>
      <w:pStyle w:val="Fuzeile"/>
      <w:jc w:val="right"/>
    </w:pPr>
    <w:r w:rsidRPr="007746E9">
      <w:rPr>
        <w:noProof/>
        <w:lang w:eastAsia="de-DE"/>
      </w:rPr>
      <w:drawing>
        <wp:anchor distT="0" distB="0" distL="114300" distR="114300" simplePos="0" relativeHeight="251679232" behindDoc="1" locked="0" layoutInCell="1" allowOverlap="1" wp14:anchorId="1FA65723" wp14:editId="4B69AB16">
          <wp:simplePos x="0" y="0"/>
          <wp:positionH relativeFrom="column">
            <wp:posOffset>2703830</wp:posOffset>
          </wp:positionH>
          <wp:positionV relativeFrom="paragraph">
            <wp:posOffset>1270</wp:posOffset>
          </wp:positionV>
          <wp:extent cx="3621405" cy="636270"/>
          <wp:effectExtent l="0" t="0" r="0" b="0"/>
          <wp:wrapTight wrapText="bothSides">
            <wp:wrapPolygon edited="0">
              <wp:start x="0" y="0"/>
              <wp:lineTo x="0" y="20695"/>
              <wp:lineTo x="21475" y="20695"/>
              <wp:lineTo x="21475" y="0"/>
              <wp:lineTo x="0" y="0"/>
            </wp:wrapPolygon>
          </wp:wrapTight>
          <wp:docPr id="587" name="Grafik 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1405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 w:rsidRPr="007746E9">
      <w:rPr>
        <w:noProof/>
        <w:lang w:eastAsia="de-DE"/>
      </w:rPr>
      <w:drawing>
        <wp:anchor distT="0" distB="0" distL="114300" distR="114300" simplePos="0" relativeHeight="251678208" behindDoc="0" locked="1" layoutInCell="1" allowOverlap="1" wp14:anchorId="2FD54EDF" wp14:editId="253F9FB9">
          <wp:simplePos x="0" y="0"/>
          <wp:positionH relativeFrom="margin">
            <wp:posOffset>-574040</wp:posOffset>
          </wp:positionH>
          <wp:positionV relativeFrom="margin">
            <wp:posOffset>8545830</wp:posOffset>
          </wp:positionV>
          <wp:extent cx="1947545" cy="709930"/>
          <wp:effectExtent l="0" t="0" r="0" b="0"/>
          <wp:wrapSquare wrapText="bothSides"/>
          <wp:docPr id="588" name="Grafik 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545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16E" w:rsidRDefault="0000516E">
      <w:r>
        <w:separator/>
      </w:r>
    </w:p>
  </w:footnote>
  <w:footnote w:type="continuationSeparator" w:id="0">
    <w:p w:rsidR="0000516E" w:rsidRDefault="00005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F6A" w:rsidRDefault="00815F6A">
    <w:pPr>
      <w:pStyle w:val="Kopfzeile"/>
      <w:ind w:right="360"/>
    </w:pPr>
    <w:r>
      <w:rPr>
        <w:b/>
        <w:noProof/>
        <w:color w:val="4F81BD" w:themeColor="accent1"/>
        <w:lang w:eastAsia="de-DE"/>
      </w:rPr>
      <mc:AlternateContent>
        <mc:Choice Requires="wpg">
          <w:drawing>
            <wp:anchor distT="0" distB="0" distL="114300" distR="114300" simplePos="0" relativeHeight="251685376" behindDoc="0" locked="0" layoutInCell="1" allowOverlap="1" wp14:anchorId="7DEFDF63" wp14:editId="7659DDA9">
              <wp:simplePos x="0" y="0"/>
              <wp:positionH relativeFrom="column">
                <wp:posOffset>4222115</wp:posOffset>
              </wp:positionH>
              <wp:positionV relativeFrom="paragraph">
                <wp:posOffset>-110490</wp:posOffset>
              </wp:positionV>
              <wp:extent cx="2310063" cy="1058779"/>
              <wp:effectExtent l="0" t="0" r="0" b="8255"/>
              <wp:wrapNone/>
              <wp:docPr id="575" name="Gruppieren 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0063" cy="1058779"/>
                        <a:chOff x="0" y="0"/>
                        <a:chExt cx="2310063" cy="1058779"/>
                      </a:xfrm>
                    </wpg:grpSpPr>
                    <pic:pic xmlns:pic="http://schemas.openxmlformats.org/drawingml/2006/picture">
                      <pic:nvPicPr>
                        <pic:cNvPr id="576" name="Grafik 576" descr="\\w3kitaser\desktop\mecnika\SUmmer School Flyer\logo sta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0316"/>
                          <a:ext cx="2310063" cy="938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7" name="Textfeld 577"/>
                      <wps:cNvSpPr txBox="1"/>
                      <wps:spPr>
                        <a:xfrm>
                          <a:off x="0" y="0"/>
                          <a:ext cx="112395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F6A" w:rsidRPr="00777074" w:rsidRDefault="00815F6A" w:rsidP="001732DD">
                            <w:pPr>
                              <w:rPr>
                                <w:rFonts w:cstheme="minorHAnsi"/>
                                <w:sz w:val="14"/>
                              </w:rPr>
                            </w:pPr>
                            <w:r w:rsidRPr="00777074">
                              <w:rPr>
                                <w:rFonts w:cstheme="minorHAnsi"/>
                                <w:sz w:val="14"/>
                              </w:rPr>
                              <w:t>NETWORKING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ieren 575" o:spid="_x0000_s1026" style="position:absolute;margin-left:332.45pt;margin-top:-8.7pt;width:181.9pt;height:83.35pt;z-index:251685376" coordsize="23100,10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9tZnQxAAAAAAMBIA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P////////////////////////////////////8AAAAA////////////////&#10;/////////////////////w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/wAAAAAA//////////////////////////////////8AAAAAAAD/////////////////&#10;////////////////AAAAAAA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///AAAAAAD/////////////////////////////&#10;/////wAAAAAAAP////////////////////////////////8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//AAAA&#10;AP///////////////////////////////////wAAAAAA////////////////////////////////&#10;//8AAAAAAAAA////////////////////////////////AAAAAAAAAAD/////////////////////&#10;/////////wAAAAAAAAAAAP//////////////////////////////AAAAAAAAAAAA////////////&#10;////////////////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AD/////////////////////////////////AAAAAAAAAP//&#10;/////////////////////////////wAAAAAAAAAA//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AP//////////////&#10;////////////////////AAAAAAAA////////////////////////////////AAAAAAAAAAD/////&#10;/////////////////////////wAAAAAAAAAAAAD/////////////////////////////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8AAAAAAAAAAAD/////////////////////////////AAAAAAAAAAAAAP//////&#10;/////////////////////wA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8AAAAAAAAAAP//////////////////&#10;////////////AAAAAAAAAAAA/////////////////////////////wAAAAAAAAAAAAD/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wAAAAAAAAAA////&#10;///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8AAAAA////////////////////////////////&#10;//8AAAAAAAAA//////////////////////////////8AAAAAAAAAAAD/////////////////////&#10;////////AAAAAAAAAAAAAP////////////////////////////8AAAAAAAAAAAAAAP//////////&#10;/////////////////wAAAAAAAAAAAAAA/////////////////////////////w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//////////////////////////////////8AAAAAAAD///////////////////////////////8A&#10;AAAAAAAAAP////////////////////////////8A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wAAAAAAAAD/////////////////////////////////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AAAAAAAAAAD///////////////////////////8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//////////////////////////////8AAAAAAAAA&#10;AAAA//////////////////////////8AAAAAAAAAAAAAAAD//////////////////////////wAA&#10;AAAAAAAAAAAAAP/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/BBJQ0NfUFJPRklMRQAMH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////////////////////////////AAAAAAAAAAAAAAD/////////&#10;/////////////////wAAAAAAAAAAAAAAAP///////////////////////////wAAAAAAAAAAAAAA&#10;AP//////////////////////////AAAAAAAAAAAAAAAA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P//////////////////////////AAAAAAAAAAAAAAAA////////&#10;//////////////////8AAAAAAAAAAAAAAAAA//////////////////////////8AAAAAAAAAAAAA&#10;AAD//////////////////////////wAAAAAAAAAAAAAAAP///////////////////////////wAA&#10;AAAAAAAAAAAA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D/////////&#10;/////////////////wAAAAAAAAAAAAAAAP//////////////////////////AAAAAAAAAAAAAAAA&#10;//////////////////////////8AAAAAAAAAAAAAAAAA//////////////////////////8AAAAA&#10;AAAAAAD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P//////////////&#10;//////////////8AAAAAAAAAAAAAAAAA/////////////////////////wAAAAAAAAAAAAAAAAD/&#10;/////////////////////////wAAAAAAAAAAAAAA////////////////////////////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P//////////////////////////AAAAAAAAAAAAAAAA////&#10;//////////////////////8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/wAAAAAAAAAAAP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9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HnKS4ut3r60m6uZW8Te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ReqSjwY/r61O6uzfDFevrUNLOF8Ed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RAeKbDcOvrXCiQb8jO6+thtqbRzJPr6152vMTKX+vrXg7Q&#10;5coY6+tYJOvrxhX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7Ycv/KoevrZz2MGNBT6+tnX6JI0Grr62nrvgnSJOvraTrci9Gs6+tl5Ovrz2nr612D6+vJue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9YevrM7CqOm9q6+s1867hYgHr60Iuty1NaevrTWm+zU1p6+tNab7NSBLr63VFuy1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KS6+s0ya4X&#10;VBzr6zelsAdDY+vrQ2O3/0MR6+tIV7fH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THvr6zW0rrY+zuvrPs60gT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0TKcPrR7r6zS9tPeuD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1&#10;wqQDrr/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dAgH6vw+vrOZySw7Fc6+s8FaCPswrr6z47s7q0f+vrOqzEiLIW&#10;6+s1oNCTrqn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+RXFYtIbr60Cn&#10;hB+2JOvrQwWSMbfA6+tFSKCpuUjr60ddtRG6suvrRwrK8bp66+tB8OFLtwP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uQuvrL26V/VxJ6+syC6JnSwnr6zSxrc08EevrPBGwRjmc6+tIEa+lNIfr62Jg&#10;reoz2Ovrf12q+D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cD&#10;6+sv1JfjQ3Lr6zKZovA2nuvrNp6n3DTn6+tCS6p0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0NevrNDWj&#10;jjIH6+s+a570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v3qVm&#10;mBXr6zAItR6Y2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T6Y856c6+sx6qQOoc3r6zIttQqjDevrMUvDWZ7Y6+sw&#10;UdCPmjb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MQiLqn&#10;Q+vrMzyWVagS6+szk6P6qa7r6zQGthir0+vrM4fEaKl46+syo9KnpTzr6zJP46ueYe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bd+vr&#10;KBtzM0sa6+sro4P5OlXr6y8AkYwwfuvrMH6VIi9/6+s+4JSNLj/r61vFkGEssevrbuOI/y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bs6+spOXiFNw3r6yxqhlgt&#10;0+vrLdOKwyzg6+s+5okv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h5+vrIedVvS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+qa+qa+qa+q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4jwR4o/4SvxX4iktH3aVp3lWluQeJXJYyP8A&#10;ooHsM965/wAP6x/bOs6o0DZsrXZDER0duSzfoMe31pFOSfQUV29dBS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5b8e/Gv/AAjnhz+y7GXbqmpKUBU8xQ9Gb2J+6PxPauP+JOv/&#10;ANlaV9jt3xeXQK8dUTufx6D8fSmyNgY7mg1V/Zms/I8CXdyR81xfOQfVVRQP13VD8JYPL8OTSkcy&#10;3DY+gAH880RfdoFeuV21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nrWp2ujaV&#10;dajfyCO1tozJI3sOw9SegHqagv7uGwsprq5bZDEpZj7f40E4FFfFnjPxFdeKvEd5q14SGmb5I85E&#10;aDhVH0H5nJ714Fr2qTazqs97PwZD8q54RR0FQMcnNJX1N8EbP7F8MNEUjDSI8x990jEfoRXsXw+g&#10;8jwhp4I5dWc/ixI/TFTJ9wUtdzXRUt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On7RvjX7ZfJ4Y0+XNvbMJLxlPDyfwp9F6n3PtXlvxT1/z7hdItX/AHURDTkd37L+H8/pUcrdhQa8&#10;Qrz2o6SvuPwfZ/2f4T0azxgwWcMZ+oQA/rX0PocH2XRbCDGDHAin6hRVgcAUta9X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5H4o+Lo/BvhSe9BU30v7m0jP8UhHUj0HU/THesTxhraaF&#10;o0lwCDcP8kKnux7/AEHWkY7RRXxtcTSXE8k87tJNIxd3Y5LMTkkn1zXhMsjyyPJIxZ3JZmJyST1N&#10;Q0lWdGtDf6xY2YGTcTxw/wDfTAf1qWwg+031tAP+Wsip+ZAoHJFFfdwAAAHAFfRg4HFT0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JI6xozyMFRQSzMcAD1NIzBVLMQFAySegoor49+LvjJ&#10;vGPiqWaBz/ZlrmG0X1XPL/Vjz9MDtXhvjfXTrusu8bH7JDmOEe3dvx/lioXbcfakNcRXPU2iuu+E&#10;dn9u+JXh6LGdt0Jv+/YL/wDstbngmD7R4s0xMZxMH/75G7+lOT7woFfZle8VN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43+0R41/srR18O6fLi9v0zcFTzHD6fVun0B9RXCfFDX/sViNL&#10;tnxcXK5lIP3Y/T8f5ZpkjYGB1oNfNNeTVFSUUUUV6j+zjZ/afiOk2M/ZbSWXPpnCf+z12Hwrg83x&#10;UHx/qYXf+S/+zU+L71KK+qa9kq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srxRrlp4b0G8&#10;1W/bEFsm7aDy7dFUe5OBVPWNRh0rTZ725OI4lzjux7Ae5NBOBmivivxHrN34g1u81TUH3XNzIXb0&#10;UdlHsBgD6V4Fqt/NqeoT3ly2ZZW3H0HoB7AcVATk5NJWdVSkooooor3T9lmz3alr96R/q4YoQf8A&#10;eZif/QBXovwdgzd6lcY+4iRg/Uk/+y1JF3pRX0NXp9S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8xftCeNf7a10aFYS50/TnPmlTxJP0P4LyPru9q8j+J2v/b9RGnWz5trVvnI6PJ3/Lp+dRSN&#10;k49KDXkVcPTKSiiiiiiiivpb9mGz8rwfqd2Rgz3pQe4VF/qxr1n4RQbNDu5yOZLjb+AUf4mpYvum&#10;lFeyV3dP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gvjJ4zHhDwq5tpANVvcw2o7rx80n/AQfzI&#10;rm/HevDQ9GYwti8nykI7j1b8P54pHbaPeivkNmLMWYksTkk968QJJJJOSe9QUlJSUUUUUUUUUUV9&#10;c/AWz+yfC/SiRh52lmb8ZGA/QCvbvhvB5HhCyJGGkLufxY4/QCpo/uClFeg101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K7uYbO1mubqRYoIUMkjscBVAySfwpk0qQQvLMwSNFLMx6ADqaKK+M/iV4sm&#10;8Y+KrnUW3Lar+6tYz/BEDx+J6n3NeD+LNafXdZlujkQj5IUP8KDp+J6/jULncc0hrlqxqbRRRRRR&#10;RRRRRRRX254Bs/sHgjQbYjDR2MIYf7RQE/qTX0F4ag+zeH9Nhxgrbpn67Rn9anXhRS1vVpU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eFftH+NfIt08LafL+9lAlvWU/dXqsf49T7Y9a86+Kmv+XEuj2r/&#10;ADuA9wR2HZfx6/l60yVuwoNfPVeYVFSUUUUUUUUUUUUVNY27Xd7b2yffmkWMfUnH9akt4jPcRRL9&#10;6Rgo/E4pR1or7yijWKJI0GEQBQPQCvo9FCIqqMKowBU9LTqW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sD&#10;x14ltvCXhm71W6wxjG2GMn/WyH7q/wCPsCazfEWrRaLpM97NglRhE/vueg/z2zSMcDNFfF2q6hc6&#10;rqVzf30pluriQySOe5J/lXgd5cy3l3Lc3Dl5pWLsx7k1CTk5pKq1DSUUUUUUUUUUUUUV0/wws/t3&#10;xC8PQYyPtschHqEO4/ota/hGD7R4n0yPGR56sR7Kc/0pyfeFAr7Tr32pq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lH46+Nf8AhJ/ExsbKXdpWnMY4yp4lk6M/uOw9hnvXjHxF1/8AtfVjb275s7UlVx0d&#10;u7f0H/16ikbJx2FBrzOuSplJRRRRRRRRRRRRRRRRXpX7PVn9q+JtnLjItYJpv/Hdn/s9dZ8MIPO8&#10;WwPjPkxvJ+m3/wBmp8f3qBX1hXtFS0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eY/Hfxr/wjPho2FjLt1XU&#10;VMaFTzFF0Z/Y9h7kntXI/EbX/wCydJ+zW74vLoFVx1RO7f0H/wBamyNge5oNfKdeM1DSUUUUUUUU&#10;UUUUUUUUUUUUV7Z+y5Z7/EOt3uP9TapDn/ffP/tOvQPg/Bu1PULjH+rhVM/7zZ/9lqSLqaUV9HV6&#10;pUl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VNW1C20nTLq/v5BFa20Zkkc9gB/P2qG9uorK0mublwkMSl2b2FB4&#10;FFfF3jjxJc+LPEt5q13lfNbbFHnIijH3VH4dfUknvXgfiHVZda1ae9myN5wif3FHQf571Axyc0lY&#10;NZtJRRRRRRRRRRRRRRRRRRRRRX0f+y5Z7PDmtXuP9ddrDn/cTP8A7Ur1X4PwbdKv7jH+smCf98rn&#10;/wBmqWLoaUV7XXf0+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j9o7xr9ouU8LafL+5hIlvWU/efqsf4dT749K&#10;8w+Kmv8AmzLo9q/yRkPcEd27L+HX649KjlbsKDXhledVHSUUUUUUUUUUUUUUUUUUUUUUUUV9Zfs9&#10;2f2X4Y2MmMG5mmmP/fZT+SCvavhjB5PhG3bGDM7yf+PY/wDZamj+4KUV6RXVU6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uU+Jni2Lwd4VuNQJVrt/3VrGf45COOPQdT9PesbxbrSaFo0tycGdvkhQ/xOen4DrSMdozRXxr&#10;dXEt3czXFzI0s8rmSR2OSzE5JP414PNK80zyysXkdizMepJ6moaSoqZSUUUUUUUUUUUUUUUUUUUU&#10;UUUUUV9q/DOz+wfD7w9BjB+xRuR6Fl3H9Sa9+8JQfZvDOmR4wfs6MR7kZP8AOp1+6KWulrWp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RmCKWYhVAySTgAUEhQSSABySaKK+QfjF4zPjDxVI1s5Ol2eYbUdmGfmk/4ER+QFeH+&#10;OteOuayxiYmzgykI9fVvx/lioXbcfakNcJXN02iiiiiiiiiiiiiiiiiiiiiiiiinwxtNMkUYy7sF&#10;UepNOjQyOqKMsxAH1oor7xs7dbWzgt4/uQxrGv0AxX0fBGIYI4l+6ihR9AMVYpamp9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QftC+Nf7G0QaDYS4v8AUEPnFTzHB0P4tyPoG9q4f4n6/wDYNPGm2z4ubpf3hHVY/wD6/T6Z&#10;pkjYGPWg18yV5HUVJRRRRRRRRRRRRRRRRRRRRRRRRRRRRW/8PrP7f450C2Iyr30O4f7IcE/oDWn4&#10;Zg+0+ItNixkNcJn6BgT+lKv3hQK+26+ganp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zfEmtWnh7Q7zVdQfbb20Zc+rHoFH&#10;uTgD61U1W/h0zTp7y5OIol3H1J7Ae5PFBOBmivivxPrd34j1681XUGzPcuWIHRB0Cj2AwPwrwLV9&#10;Qm1XUZ7y5OZJWzjso7AewHFQE5OaSsuqdJRRRRRRRRRRRRRRRRRRRRRRRRRRRRRXoXwEs/tfxQ0t&#10;iMrbrLMfwjYD9SK6j4bQed4vsyRkRh3P/fJA/Uinx/fFAr64r2ypa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mf9ofxr/a&#10;+sr4f0+XNjYPmcqeJJ+mPovI+pPoK8l+KGv/AG2/GmWz5t7ZsyEfxSen4dPrmo5GycUGvHa4Wo6S&#10;iiiiiiiiiiiiiiiiiiiiiiiiiiiiiiiivZf2YLPzPF2qXZGRBZeWPYu6/wBFNd58IYN+t3k5HEcG&#10;38WYf4GpIuppRX0rXr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w3xf8AGS+D/CsksDgand5htF7g45f6KDn6ketc94414aFo&#10;zvGw+1zZjhHoe7fh/PFI7bR70V8fuzO7O7FmY5JJySfWvDWJZizEkk5JPeoKSkpKKKKKKKKKKKKK&#10;KKKKKKKKKKKKKKKKKKKKKK+iP2WrPZpWv3pH+tmihB/3FY/+zivUfg7Bts9SuMffkSPP0BP/ALNU&#10;sXQ0or3KvQ6f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UdzPFbW8s9xIscMSl3djgKoGST7YpssiRRPJKwSNAWZj0AHU0UV8bfE/wAX&#10;S+MvFVxfZYWUf7q0jP8ADGDwcep6n647V4R4v1t9d1mW4yRbr8kKnso7/U9ahc7jSGuSrEptFFFF&#10;FFFFFFFFFFFFFFFFFFFFFFFFFFFFFFFFFfVX7OVn9m+G0c2MfarqWb64IT/2SvZfhZB5XhRHx/rp&#10;nf8Akv8A7LU0f3aUV6hXX06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Dv2jvGv2SzTwvp8uJ7gCS8ZTysfVU+rdT7Aetee/FTX/JgX&#10;SLV/3koDTkHovZfx6/T60yVuMCg187V5bUVJRRRRRRRRRRRRRRRRRRRRRRRRRRRRRRRRRRRRRRRR&#10;X2b8JbP7D8N/D0OMbrVZv++8v/7NXvXgqD7P4U0xMYzCH/76+b+tTp90UtdbW1S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h+NfEdr4V8N&#10;3mrXmCIVxHHnBkkP3VH1P5DJ7Vn6/qsOjaVPez8hBhVz99j0FDHAzRXxbrGpXWsapdahfyGS6uZD&#10;JI3ufT0HYD0rwK+u5r68murlt80rF2PuagJyc0lU6gpKKKKKKKKKKKKKKKKKKKKKKKKKKKKKKKKK&#10;KKKKKACxAAyTwBSgEnA6miivu/SLQWGk2VmOlvAkQ/4CoH9K+jbGEW1lbwDpFGqfkMVYHSlq3U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Kvx58a/wDCSeJP7NsZd2l6axRSp4ll6M/uB0H4nvXjfxI1/wDtXVfslu+bO1JUY6O/dv6D8fWo&#10;pGycdhQa8vrj6ZSUUUUUUUUUUUUUUUUUUUUUUUUUUUUUUUUUUUUUUUUVseDbP+0PF2i2mMie9hjP&#10;0LjP6Vf0GD7TrenwYyJLhFP0LDNKvLCivuKvoWp6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82+OXjX/AIRbwwbSyl26rqAMcW08xp/E/t1wPc57VynxD1/+x9IM&#10;Nu+L26BRMdUXu39B7/SmyNge5oNfJ1eLVDSUUUUUUUUUUUUUUUUUUUUUUUUUUUUUUUUUUUUUUUUU&#10;UUUV3fwOs/tnxQ0VSMrE0kx9tsbEfriuj+HsHn+L7AEcIWc/gpI/XFOj++KBX1/XuNTU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UYghBJEUYJ6kKKaI0ByEXP0ooqQcdKd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76" o:spid="_x0000_s1027" type="#_x0000_t75" style="position:absolute;top:1203;width:23100;height:9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sX7GAAAA3AAAAA8AAABkcnMvZG93bnJldi54bWxEj0FrwkAUhO8F/8PyhF6KbtpSlegqRaha&#10;QdDoxdsj+0yCu29DdmvSf+8WCh6HmfmGmS06a8SNGl85VvA6TEAQ505XXCg4Hb8GExA+IGs0jknB&#10;L3lYzHtPM0y1a/lAtywUIkLYp6igDKFOpfR5SRb90NXE0bu4xmKIsimkbrCNcGvkW5KMpMWK40KJ&#10;NS1Lyq/Zj1XQ7o9+W68uJtu9nPdtZdbfS/eu1HO/+5yCCNSFR/i/vdEKPsYj+Ds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GxfsYAAADcAAAADwAAAAAAAAAAAAAA&#10;AACfAgAAZHJzL2Rvd25yZXYueG1sUEsFBgAAAAAEAAQA9wAAAJIDAAAAAA==&#10;">
                <v:imagedata r:id="rId2" o:title="logo star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77" o:spid="_x0000_s1028" type="#_x0000_t202" style="position:absolute;width:11239;height:28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v+sUA&#10;AADcAAAADwAAAGRycy9kb3ducmV2LnhtbESPQWvCQBSE74X+h+UVvNWNijVGVxFByMEemla8PrLP&#10;JDT7Nt1dNf77riB4HGbmG2a57k0rLuR8Y1nBaJiAIC6tbrhS8PO9e09B+ICssbVMCm7kYb16fVli&#10;pu2Vv+hShEpECPsMFdQhdJmUvqzJoB/ajjh6J+sMhihdJbXDa4SbVo6T5EMabDgu1NjRtqbytzgb&#10;BZ/beZHm45s7zif5rkj/RnafHpQavPWbBYhAfXiGH+1cK5jOZnA/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m/6xQAAANwAAAAPAAAAAAAAAAAAAAAAAJgCAABkcnMv&#10;ZG93bnJldi54bWxQSwUGAAAAAAQABAD1AAAAigMAAAAA&#10;" fillcolor="white [3201]" stroked="f" strokeweight=".5pt">
                <v:textbox>
                  <w:txbxContent>
                    <w:p w:rsidR="001732DD" w:rsidRPr="00777074" w:rsidRDefault="001732DD" w:rsidP="001732DD">
                      <w:pPr>
                        <w:rPr>
                          <w:rFonts w:cstheme="minorHAnsi"/>
                          <w:sz w:val="14"/>
                        </w:rPr>
                      </w:pPr>
                      <w:r w:rsidRPr="00777074">
                        <w:rPr>
                          <w:rFonts w:cstheme="minorHAnsi"/>
                          <w:sz w:val="14"/>
                        </w:rPr>
                        <w:t>NETWORKING PLATFORM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F6A" w:rsidRPr="00E54F78" w:rsidRDefault="00815F6A">
    <w:pPr>
      <w:pStyle w:val="Kopfzeile"/>
      <w:ind w:right="360"/>
      <w:rPr>
        <w:i/>
        <w:noProof/>
        <w:sz w:val="16"/>
      </w:rPr>
    </w:pPr>
    <w:r>
      <w:rPr>
        <w:b/>
        <w:noProof/>
        <w:color w:val="4F81BD" w:themeColor="accent1"/>
        <w:lang w:eastAsia="de-DE"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13E16BB7" wp14:editId="49EE11C3">
              <wp:simplePos x="0" y="0"/>
              <wp:positionH relativeFrom="column">
                <wp:posOffset>4222115</wp:posOffset>
              </wp:positionH>
              <wp:positionV relativeFrom="paragraph">
                <wp:posOffset>-110490</wp:posOffset>
              </wp:positionV>
              <wp:extent cx="2310063" cy="1058779"/>
              <wp:effectExtent l="0" t="0" r="0" b="8255"/>
              <wp:wrapNone/>
              <wp:docPr id="578" name="Gruppieren 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0063" cy="1058779"/>
                        <a:chOff x="0" y="0"/>
                        <a:chExt cx="2310063" cy="1058779"/>
                      </a:xfrm>
                    </wpg:grpSpPr>
                    <pic:pic xmlns:pic="http://schemas.openxmlformats.org/drawingml/2006/picture">
                      <pic:nvPicPr>
                        <pic:cNvPr id="579" name="Grafik 579" descr="\\w3kitaser\desktop\mecnika\SUmmer School Flyer\logo sta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0316"/>
                          <a:ext cx="2310063" cy="938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80" name="Textfeld 580"/>
                      <wps:cNvSpPr txBox="1"/>
                      <wps:spPr>
                        <a:xfrm>
                          <a:off x="0" y="0"/>
                          <a:ext cx="112395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F6A" w:rsidRPr="00777074" w:rsidRDefault="00815F6A" w:rsidP="001732DD">
                            <w:pPr>
                              <w:rPr>
                                <w:rFonts w:cstheme="minorHAnsi"/>
                                <w:sz w:val="14"/>
                              </w:rPr>
                            </w:pPr>
                            <w:r w:rsidRPr="00777074">
                              <w:rPr>
                                <w:rFonts w:cstheme="minorHAnsi"/>
                                <w:sz w:val="14"/>
                              </w:rPr>
                              <w:t>NETWORKING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ieren 578" o:spid="_x0000_s1029" style="position:absolute;margin-left:332.45pt;margin-top:-8.7pt;width:181.9pt;height:83.35pt;z-index:251687424" coordsize="23100,10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9tZnQxAAAAAAMBIA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/8AAAAA////////////&#10;/////////////////////////w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////////////////////////&#10;/////////////wAAAAAA//////////////////////////////////8AAAAAAAD/////////////&#10;////////////////////AAAAAAA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///AAAAAAD/////////////////////////&#10;/////////wAAAAAAAP////////////////////////////////8AAAAAAAAA////////////////&#10;////////////////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AAAAAP///////////////////////////////////wAAAAAA////////////////////////////&#10;//////8AAAAAAAAA////////////////////////////////AAAAAAAAAAD/////////////////&#10;/////////////wAAAAAAAAAAAP//////////////////////////////AA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AP//////////&#10;////////////////////////AAAAAAAA////////////////////////////////AAAAAAAAAAD/&#10;/////////////////////////////wAAAAAAAAAAAAD/////////////////////////////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8AAAAAAAAAAAD/////////////////////////////AAAAAAAAAAAAAP//&#10;/////////////////////////wAAAAAAAAAAAAAA//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8AAAAAAAAAAP//////////////&#10;////////////////AAAAAAAAAAAA/////////////////////////////wAAAAAAAAAAAAD/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wAAAAAAAAAA&#10;//////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8AAAAA////////////////////////////&#10;//////8AAAAAAAAA//////////////////////////////8AAAAAAAAAAAD/////////////////&#10;////////////AAAAAAAAAAAAAP////////////////////////////8AAAAAAAAAAAAAAP//////&#10;/////////////////////wAAAAAAAAAAAAAA/////////////////////////////w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//////////////////////////////////8AAAAAAAD/////////////////////////////&#10;//8AAAAAAAAAAP////////////////////////////8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wAAAAAAAAD/////////////////////////////////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D///////////////////////////////////8AAAAA&#10;AP////////////////////////////////8AAAAAAAAA//////////////////////////////8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/8AAAAAAAAAAAAA////////////////////////&#10;/////wAAAAAAAAAAAAD//////////////////////////////wAAAAAAAAAAAP//////////////&#10;////////////////AAAAAAAAAAAA//////////////////////////////8AAAAAAAAAAAD/////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D/&#10;////////////////////////////////AAAAAAAAAAD///////////////////////////8AAAAA&#10;AAAAAAAAAP///////////////////////////wAAAAAAAAAAAAAAAP//////////////////////&#10;////AAAAAAAAAAAAAAAA////////////////////////////AAAAAAAAAAAAAAD/////////////&#10;//////////////8AAAAAAAAAAAAAAAD///////////////////////////8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//////////////////////////////8AAAAA&#10;AAAAAAAA//////////////////////////8AAAAAAAAAAAAAAAD/////////////////////////&#10;/wAAAAAAAAAAAAAAAP///////////////////////////wAAAAAAAAAAAAAAAP//////////////&#10;////////////AA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/BBJQ0NfUFJPRklMRQAMH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8AAAAAAAAAAP//////////////////////////AA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//AAAAAAAAAAAAAP//////&#10;//////////////////////8AAAAAAAAAAAAA/////////////////////////////wAAAAAAAAAA&#10;AAD//////////////////////////////wAAAAAAAAAA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////////////////////////////AAAAAAAAAAAAAAD/////&#10;/////////////////////wAAAAAAAAAAAAAAAP///////////////////////////wAAAAAAAAAA&#10;AAAAAP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wAAAAAAAAAAAAAAAP//////////////////////////AAAAAAAAAAAAAAAA&#10;AP//////////////////////////AAAAAAAAAAAAAAAA//////////////////////////8AAAAA&#10;AAAAAAAAAAD///////////////////////////8AAAAAAAAAAAAAAP//////////////////////&#10;/////wAAAAAAAAAAAAAA////////////////////////////AAAAAAAAAAAAAAD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/////////////////////////wAAAAAAAAAAAAAAAAD/&#10;/////////////////////////wAAAAAAAAAAAAAAAP//////////////////////////AAAAAAAA&#10;AAAAAAAAAP//////////////////////////AAAAAAAAAAAAAAAA////////////////////////&#10;//8AAAAAAAAAAAAAAAD///////////////////////////8AAAAAAAAAAAAA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P//////////////////////////AAAAAAAAAAAAAAAA////&#10;//////////////////////8AAAAAAAAAAAAAAAAA//////////////////////////8AAAAAAAAA&#10;AAAAAAD//////////////////////////wAAAAAAAAAAAAAAAP//////////////////////////&#10;/wAAAAAAAAAAAAAA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D/////&#10;/////////////////////wAAAAAAAAAAAAAAAP//////////////////////////AAAAAAAAAAAA&#10;AAAA//////////////////////////8AAAAAAAAAAAAAAAAA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//8AAAAAAAAAAAAAAAAA/////////////////////////wAAAAAAAAAAAAAA&#10;AAD//////////////////////////wAAAAAAAAAAAAAA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P//////////////////////////AAAAAAAAAAAAAAAA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AAAAAAAAP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9tZnQyAAAAAAQDEAAAAQAAAAAAAAAAAAAAAAAAAAEA&#10;AAAAAAAAAAAAAAAAAAABAAABAAE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HnKS4ut3r60m6uZW8Te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ReqSjwY/r61O6uzfDFevrUNLOF8Ed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RAeKbDcOvrXCiQb8jO6+thtqbRzJPr6152vMTKX+vr&#10;Xg7Q5coY6+tYJOvrxhX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7Ycv/KoevrZz2MGNBT6+tnX6JI0Grr62nrvgnSJOvraTrci9Gs6+tl5Ovrz2nr612D6+vJ&#10;ue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9YevrM7CqOm9q6+s1867hYgHr60Iuty1NaevrTWm+zU1p6+tNab7NSBLr63VFuy1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KS6+s0&#10;ya4XVBzr6zelsAdDY+vrQ2O3/0MR6+tIV7fH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THvr6zW0rrY+zuvrPs60gT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0TKcPrR7r6zS9tPeuD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1wqQDrr/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dAgH6vw+vrOZySw7Fc6+s8FaCPswrr6z47s7q0f+vrOqzE&#10;iLIW6+s1oNCTrqn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+RXFYtIbr&#10;60CnhB+2JOvrQwWSMbfA6+tFSKCpuUjr60ddtRG6suvrRwrK8bp66+tB8OFLtwP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uQuvrL26V/VxJ6+syC6JnSwnr6zSxrc08EevrPBGwRjmc6+tIEa+lNIfr&#10;62Jgreoz2Ovrf12q+D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cD6+sv1JfjQ3Lr6zKZovA2nuvrNp6n3DTn6+tCS6p0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0Nevr&#10;NDWjjjIH6+s+a570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v&#10;3qVmmBXr6zAItR6Y2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T6Y856c6+sx6qQOoc3r6zIttQqjDevrMUvDWZ7Y&#10;6+swUdCPmjb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MQ&#10;iLqnQ+vrMzyWVagS6+szk6P6qa7r6zQGthir0+vrM4fEaKl46+syo9KnpTzr6zJP46ueYe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b&#10;d+vrKBtzM0sa6+sro4P5OlXr6y8AkYwwfuvrMH6VIi9/6+s+4JSNLj/r61vFkGEssevrbuOI/y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bs6+spOXiFNw3r6yxq&#10;hlgt0+vrLdOKwyzg6+s+5okv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jCuvrIwpbJi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h5+vrIedVvS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OBEMATQBZAEsAAD8A+qa+qa+qa+q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4jwR4o/4SvxX4iktH3aVp3lWluQeJXJY&#10;yP8AooHsM965/wAP6x/bOs6o0DZsrXZDER0duSzfoMe31pFOSfQUV29dBS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5b8e/Gv/AAjnhz+y7GXbqmpKUBU8xQ9Gb2J+6PxPauP+&#10;JOv/ANlaV9jt3xeXQK8dUTufx6D8fSmyNgY7mg1V/Zms/I8CXdyR81xfOQfVVRQP13VD8JYPL8OT&#10;Skcy3DY+gAH880RfdoFeuV21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qnrWp2&#10;ujaVdajfyCO1tozJI3sOw9SegHqagv7uGwsprq5bZDEpZj7f40E4FFfFnjPxFdeKvEd5q14SGmb5&#10;I85EaDhVH0H5nJ714Fr2qTazqs97PwZD8q54RR0FQMcnNJX1N8EbP7F8MNEUjDSI8x990jEfoRXs&#10;Xw+g8jwhp4I5dWc/ixI/TFTJ9wUtdzXR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On7RvjX7ZfJ4Y0+XNvbMJLxlPDyfwp9F6n3PtXlvxT1/z7hdItX/AHURDTkd37L+H8/pUcrd&#10;hQa8Qrz2o6SvuPwfZ/2f4T0azxgwWcMZ+oQA/rX0PocH2XRbCDGDHAin6hRVgcAUta9X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H4o+Lo/BvhSe9BU30v7m0jP8UhHUj0HU/THesTxh&#10;raaFo0lwCDcP8kKnux7/AEHWkY7RRXxtcTSXE8k87tJNIxd3Y5LMTkkn1zXhMsjyyPJIxZ3JZmJy&#10;ST1NQ0lWdGtDf6xY2YGTcTxw/wDfTAf1qWwg+031tAP+Wsip+ZAoHJFFfdwAAAHAFfRg4HFT0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JI6xozyMFRQSzMcAD1NIzBVLMQFAySegoor49+&#10;LvjJvGPiqWaBz/ZlrmG0X1XPL/Vjz9MDtXhvjfXTrusu8bH7JDmOEe3dvx/lioXbcfakNcRXPU2i&#10;uu+Edn9u+JXh6LGdt0Jv+/YL/wDstbngmD7R4s0xMZxMH/75G7+lOT7woFfZle8VNS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43+0R41/srR18O6fLi9v0zcFTzHD6fVun0B9RXCfFDX/s&#10;ViNLtnxcXK5lIP3Y/T8f5ZpkjYGB1oNfNNeTVFSUUUUV6j+zjZ/afiOk2M/ZbSWXPpnCf+z12Hwr&#10;g83xUHx/qYXf+S/+zU+L71KK+qa9kqW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srxRrlp4&#10;b0G81W/bEFsm7aDy7dFUe5OBVPWNRh0rTZ725OI4lzjux7Ae5NBOBmivivxHrN34g1u81TUH3XNz&#10;IXb0UdlHsBgD6V4Fqt/NqeoT3ly2ZZW3H0HoB7AcVATk5NJWdVSkooooor3T9lmz3alr96R/q4Yo&#10;Qf8AeZif/QBXovwdgzd6lcY+4iRg/Uk/+y1JF3pRX0NXp9S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xftCeNf7a10aFYS50/TnPmlTxJP0P4LyPru9q8j+J2v/b9RGnWz5trVvnI6PJ3/Lp+&#10;dRSNk49KDXkVcPTKSiiiiiiiivpb9mGz8rwfqd2Rgz3pQe4VF/qxr1n4RQbNDu5yOZLjb+AUf4mp&#10;YvumlFeyV3dP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gvjJ4zHhDwq5tpANVvcw2o7rx80n/A&#10;QfzIrm/HevDQ9GYwti8nykI7j1b8P54pHbaPeivkNmLMWYksTkk968QJJJJOSe9QUlJSUUUUUUUU&#10;UUV9c/AWz+yfC/SiRh52lmb8ZGA/QCvbvhvB5HhCyJGGkLufxY4/QCpo/uClFeg101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K7uYbO1mubqRYoIUMkjscBVAySfwpk0qQQvLMwSNFLMx6ADqaKK+M/i&#10;V4sm8Y+KrnUW3Lar+6tYz/BEDx+J6n3NeD+LNafXdZlujkQj5IUP8KDp+J6/jULncc0hrlqxqbRR&#10;RRRRRRRRRRRX254Bs/sHgjQbYjDR2MIYf7RQE/qTX0F4ag+zeH9Nhxgrbpn67Rn9anXhRS1vVpU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eFftH+NfIt08LafL+9lAlvWU/dXqsf49T7Y9a86+Kmv+XEu&#10;j2r/ADuA9wR2HZfx6/l60yVuwoNfPVeYVFSUUUUUUUUUUUUVNY27Xd7b2yffmkWMfUnH9akt4jPc&#10;RRL96Rgo/E4pR1or7yijWKJI0GEQBQPQCvo9FCIqqMKowBU9LTqW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sDx14ltvCXhm71W6wxjG2GMn/WyH7q/wCPsCazfEWrRaLpM97NglRhE/vueg/z2zSMcDNFfF2q&#10;6hc6rqVzf30pluriQySOe5J/lXgd5cy3l3Lc3Dl5pWLsx7k1CTk5pKq1DSUUUUUUUUUUUUUV0/ww&#10;s/t3xC8PQYyPtschHqEO4/ota/hGD7R4n0yPGR56sR7Kc/0pyfeFAr7Tr32pqW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lH46+Nf8AhJ/ExsbKXdpWnMY4yp4lk6M/uOw9hnvXjHxF1/8AtfVjb275s7Ul&#10;Vx0du7f0H/16ikbJx2FBrzOuSplJRRRRRRRRRRRRRRRRXpX7PVn9q+JtnLjItYJpv/Hdn/s9dZ8M&#10;IPO8WwPjPkxvJ+m3/wBmp8f3qBX1hXtFS0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Y/Hfxr/wjPho2FjL&#10;t1XUVMaFTzFF0Z/Y9h7kntXI/EbX/wCydJ+zW74vLoFVx1RO7f0H/wBamyNge5oNfKdeM1DSUUUU&#10;UUUUUUUUUUUUUUUUV7Z+y5Z7/EOt3uP9TapDn/ffP/tOvQPg/Bu1PULjH+rhVM/7zZ/9lqSLqaUV&#10;9HV6pUl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VNW1C20nTLq/v5BFa20Zkkc9gB/P2qG9uorK0mublwkMSl2b&#10;2FB4FFfF3jjxJc+LPEt5q13lfNbbFHnIijH3VH4dfUknvXgfiHVZda1ae9myN5wif3FHQf571Axy&#10;c0lYNZtJRRRRRRRRRRRRRRRRRRRRRX0f+y5Z7PDmtXuP9ddrDn/cTP8A7Ur1X4PwbdKv7jH+smCf&#10;98rn/wBmqWLoaUV7XXf0+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nj9o7xr9ouU8LafL+5hIlvWU/efqsf4dT&#10;749K8w+Kmv8AmzLo9q/yRkPcEd27L+HX649KjlbsKDXhledVHSUUUUUUUUUUUUUUUUUUUUUUUUV9&#10;Zfs92f2X4Y2MmMG5mmmP/fZT+SCvavhjB5PhG3bGDM7yf+PY/wDZamj+4KUV6RXVU6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uU+Jni2Lwd4VuNQJVrt/3VrGf45COOPQdT9PesbxbrSaFo0tycGdvkhQ/xOen4DrSMdoz&#10;RXxrdXEt3czXFzI0s8rmSR2OSzE5JP414PNK80zyysXkdizMepJ6moaSoqZSUUUUUUUUUUUUUUUU&#10;UUUUUUUUUV9q/DOz+wfD7w9BjB+xRuR6Fl3H9Sa9+8JQfZvDOmR4wfs6MR7kZP8AOp1+6KWulrWp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RmCKWYhVAySTgAUEhQSSABySaKK+QfjF4zPjDxVI1s5Ol2eYbUdmGfmk/4ER+Q&#10;FeH+OteOuayxiYmzgykI9fVvx/lioXbcfakNcJXN02iiiiiiiiiiiiiiiiiiiiiiiiinwxtNMkUY&#10;y7sFUepNOjQyOqKMsxAH1oor7xs7dbWzgt4/uQxrGv0AxX0fBGIYI4l+6ihR9AMVYpamp9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QftC+Nf7G0QaDYS4v8AUEPnFTzHB0P4tyPoG9q4f4n6/wDYNPGm2z4ubpf3hHVY/wD6&#10;/T6ZpkjYGPWg18yV5HUVJRRRRRRRRRRRRRRRRRRRRRRRRRRRRW/8PrP7f450C2Iyr30O4f7IcE/o&#10;DWn4Zg+0+ItNixkNcJn6BgT+lKv3hQK+26+ganp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fEmtWnh7Q7zVdQfbb20Zc+r&#10;HoFHuTgD61U1W/h0zTp7y5OIol3H1J7Ae5PFBOBmivivxPrd34j1681XUGzPcuWIHRB0Cj2AwPwr&#10;wLV9Qm1XUZ7y5OZJWzjso7AewHFQE5OaSsuqdJRRRRRRRRRRRRRRRRRRRRRRRRRRRRRXoXwEs/tf&#10;xQ0tiMrbrLMfwjYD9SK6j4bQed4vsyRkRh3P/fJA/Uinx/fFAr64r2ypaW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mf9of&#10;xr/a+sr4f0+XNjYPmcqeJJ+mPovI+pPoK8l+KGv/AG2/GmWz5t7ZsyEfxSen4dPrmo5GycUGvHa4&#10;Wo6SiiiiiiiiiiiiiiiiiiiiiiiiiiiiiiiivZf2YLPzPF2qXZGRBZeWPYu6/wBFNd58IYN+t3k5&#10;HEcG38WYf4GpIuppRX0rXrFS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w3xf8AGS+D/CsksDgand5htF7g45f6KDn6ketc9441&#10;4aFozvGw+1zZjhHoe7fh/PFI7bR70V8fuzO7O7FmY5JJySfWvDWJZizEkk5JPeoKSkpKKKKKKKKK&#10;KKKKKKKKKKKKKKKKKKKKKKKKKK+iP2WrPZpWv3pH+tmihB/3FY/+zivUfg7Bts9SuMffkSPP0BP/&#10;ALNUsXQ0or3KvQ6f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UdzPFbW8s9xIscMSl3djgKoGST7YpssiRRPJKwSNAWZj0AHU0UV8bfE&#10;/wAXS+MvFVxfZYWUf7q0jP8ADGDwcep6n647V4R4v1t9d1mW4yRbr8kKnso7/U9ahc7jSGuSrEpt&#10;FFFFFFFFFFFFFFFFFFFFFFFFFFFFFFFFFFFFFfVX7OVn9m+G0c2MfarqWb64IT/2SvZfhZB5XhRH&#10;x/rpnf8Akv8A7LU0f3aUV6hXX06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Dv2jvGv2SzTwvp8uJ7gCS8ZTysfVU+rdT7Aetee/FTX&#10;/JgXSLV/3koDTkHovZfx6/T60yVuMCg187V5bUVJRRRRRRRRRRRRRRRRRRRRRRRRRRRRRRRRRRRR&#10;RRRRX2b8JbP7D8N/D0OMbrVZv++8v/7NXvXgqD7P4U0xMYzCH/76+b+tTp90UtdbW1S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h+NfEdr&#10;4V8N3mrXmCIVxHHnBkkP3VH1P5DJ7Vn6/qsOjaVPez8hBhVz99j0FDHAzRXxbrGpXWsapdahfyGS&#10;6uZDJI3ufT0HYD0rwK+u5r68murlt80rF2PuagJyc0lU6gpKKKKKKKKKKKKKKKKKKKKKKKKKKKKK&#10;KKKKKKKKKACxAAyTwBSgEnA6miivu/SLQWGk2VmOlvAkQ/4CoH9K+jbGEW1lbwDpFGqfkMVYHSlq&#10;3U1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Kvx58a/wDCSeJP7NsZd2l6axRSp4ll6M/uB0H4nvXjfxI1/wDtXVfslu+bO1JUY6O/dv6D&#10;8fWopGycdhQa8vrj6ZSUUUUUUUUUUUUUUUUUUUUUUUUUUUUUUUUUUUUUUUUVseDbP+0PF2i2mMie&#10;9hjP0LjP6Vf0GD7TrenwYyJLhFP0LDNKvLCivuKvoWp6W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2+OXjX/AIRbwwbSyl26rqAMcW08xp/E/t1wPc57VynxD1/+&#10;x9IMNu+L26BRMdUXu39B7/SmyNge5oNfJ1eLVDSUUUUUUUUUUUUUUUUUUUUUUUUUUUUUUUUUUUUU&#10;UUUUUUUV3fwOs/tnxQ0VSMrE0kx9tsbEfriuj+HsHn+L7AEcIWc/gpI/XFOj++KBX1/XuNTU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UYghBJEUYJ6kKKaI0ByEXP0ooqQcdK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79" o:spid="_x0000_s1030" type="#_x0000_t75" style="position:absolute;top:1203;width:23100;height:9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JQzGAAAA3AAAAA8AAABkcnMvZG93bnJldi54bWxEj09rwkAUxO+FfoflFbwU3VSptamrFMG/&#10;UNDopbdH9pmE7r4N2dXEb+8WCj0OM/MbZjrvrBFXanzlWMHLIAFBnDtdcaHgdFz2JyB8QNZoHJOC&#10;G3mYzx4fpphq1/KBrlkoRISwT1FBGUKdSunzkiz6gauJo3d2jcUQZVNI3WAb4dbIYZKMpcWK40KJ&#10;NS1Kyn+yi1XQ7o9+V6/OJvt6/t63lVlvF26kVO+p+/wAEagL/+G/9kYreH17h98z8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4lDMYAAADcAAAADwAAAAAAAAAAAAAA&#10;AACfAgAAZHJzL2Rvd25yZXYueG1sUEsFBgAAAAAEAAQA9wAAAJIDAAAAAA==&#10;">
                <v:imagedata r:id="rId2" o:title="logo star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80" o:spid="_x0000_s1031" type="#_x0000_t202" style="position:absolute;width:11239;height:28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6HqcIA&#10;AADcAAAADwAAAGRycy9kb3ducmV2LnhtbERPz2vCMBS+D/wfwht4m6mKI3ZGEUHoQQ92E6+P5q0t&#10;a166JNP635uDsOPH93u1GWwnruRD61jDdJKBIK6cabnW8PW5f1MgQkQ22DkmDXcKsFmPXlaYG3fj&#10;E13LWIsUwiFHDU2MfS5lqBqyGCauJ07ct/MWY4K+lsbjLYXbTs6y7F1abDk1NNjTrqHqp/yzGo67&#10;ZamK2d1flvNiX6rfqTuos9bj12H7ASLSEP/FT3dhNCxUmp/Op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oepwgAAANwAAAAPAAAAAAAAAAAAAAAAAJgCAABkcnMvZG93&#10;bnJldi54bWxQSwUGAAAAAAQABAD1AAAAhwMAAAAA&#10;" fillcolor="white [3201]" stroked="f" strokeweight=".5pt">
                <v:textbox>
                  <w:txbxContent>
                    <w:p w:rsidR="001732DD" w:rsidRPr="00777074" w:rsidRDefault="001732DD" w:rsidP="001732DD">
                      <w:pPr>
                        <w:rPr>
                          <w:rFonts w:cstheme="minorHAnsi"/>
                          <w:sz w:val="14"/>
                        </w:rPr>
                      </w:pPr>
                      <w:r w:rsidRPr="00777074">
                        <w:rPr>
                          <w:rFonts w:cstheme="minorHAnsi"/>
                          <w:sz w:val="14"/>
                        </w:rPr>
                        <w:t>NETWORKING PLATFORM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D2C4E37" wp14:editId="37C16ECB">
              <wp:simplePos x="0" y="0"/>
              <wp:positionH relativeFrom="column">
                <wp:posOffset>5903595</wp:posOffset>
              </wp:positionH>
              <wp:positionV relativeFrom="paragraph">
                <wp:posOffset>770890</wp:posOffset>
              </wp:positionV>
              <wp:extent cx="6985" cy="45720"/>
              <wp:effectExtent l="0" t="0" r="4445" b="2540"/>
              <wp:wrapNone/>
              <wp:docPr id="3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" cy="45720"/>
                      </a:xfrm>
                      <a:prstGeom prst="rect">
                        <a:avLst/>
                      </a:prstGeom>
                      <a:solidFill>
                        <a:srgbClr val="1315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2" o:spid="_x0000_s1026" style="position:absolute;margin-left:464.85pt;margin-top:60.7pt;width:.55pt;height: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" fillcolor="#13151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F6A" w:rsidRPr="00CA0DED" w:rsidRDefault="00815F6A" w:rsidP="00CA0DED">
    <w:pPr>
      <w:pStyle w:val="Kopfzeile"/>
      <w:tabs>
        <w:tab w:val="left" w:pos="435"/>
        <w:tab w:val="center" w:pos="4242"/>
      </w:tabs>
      <w:spacing w:after="0"/>
      <w:ind w:right="360"/>
      <w:rPr>
        <w:b/>
        <w:color w:val="4F81BD" w:themeColor="accent1"/>
        <w:sz w:val="32"/>
        <w:lang w:val="en-US"/>
      </w:rPr>
    </w:pPr>
    <w:r>
      <w:rPr>
        <w:b/>
        <w:noProof/>
        <w:color w:val="4F81BD" w:themeColor="accent1"/>
        <w:lang w:eastAsia="de-DE"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6AC19310" wp14:editId="1F33C201">
              <wp:simplePos x="0" y="0"/>
              <wp:positionH relativeFrom="column">
                <wp:posOffset>4307840</wp:posOffset>
              </wp:positionH>
              <wp:positionV relativeFrom="paragraph">
                <wp:posOffset>-186690</wp:posOffset>
              </wp:positionV>
              <wp:extent cx="2310063" cy="1058779"/>
              <wp:effectExtent l="0" t="0" r="0" b="8255"/>
              <wp:wrapNone/>
              <wp:docPr id="574" name="Gruppieren 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0063" cy="1058779"/>
                        <a:chOff x="0" y="0"/>
                        <a:chExt cx="2310063" cy="1058779"/>
                      </a:xfrm>
                    </wpg:grpSpPr>
                    <pic:pic xmlns:pic="http://schemas.openxmlformats.org/drawingml/2006/picture">
                      <pic:nvPicPr>
                        <pic:cNvPr id="10" name="Grafik 10" descr="\\w3kitaser\desktop\mecnika\SUmmer School Flyer\logo sta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0316"/>
                          <a:ext cx="2310063" cy="938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" name="Textfeld 11"/>
                      <wps:cNvSpPr txBox="1"/>
                      <wps:spPr>
                        <a:xfrm>
                          <a:off x="0" y="0"/>
                          <a:ext cx="112395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F6A" w:rsidRPr="00777074" w:rsidRDefault="00815F6A">
                            <w:pPr>
                              <w:rPr>
                                <w:rFonts w:cstheme="minorHAnsi"/>
                                <w:sz w:val="14"/>
                              </w:rPr>
                            </w:pPr>
                            <w:r w:rsidRPr="00777074">
                              <w:rPr>
                                <w:rFonts w:cstheme="minorHAnsi"/>
                                <w:sz w:val="14"/>
                              </w:rPr>
                              <w:t>NETWORKING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ieren 574" o:spid="_x0000_s1032" style="position:absolute;margin-left:339.2pt;margin-top:-14.7pt;width:181.9pt;height:83.35pt;z-index:251676160" coordsize="23100,10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tACxQaG90b3Nob3AgMy4wADhCSU0D7QAAAAAAEAEsAAAAAQABASwAAAABAAH/7gAOQWRv&#10;YmUAZAAAAAAA/9sAQwAGBAUGBQQGBgUGBwcGCAoQCgoJCQoUDg8MEBcUGBgXFBYWGh0lHxobIxwW&#10;FiAsICMmJykqKRkfLTAtKDAlKCko/8AAFAgDkAjHBEMRAE0RAFkRAEs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4EQwBNAFkASwAAPwD6pr6pr6pr6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iPBHij/hK/FfiKS0fdpWneVaW5B4lcljI&#10;/wCigewz3rn/AA/rH9s6zqjQNmytdkMRHR25LN+gx7fWkU5J9BRXb10F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lvx78a/8ACOeHP7LsZduqakpQFTzFD0ZvYn7o/E9q4/4k&#10;6/8A2VpX2O3fF5dArx1RO5/HoPx9KbI2BjuaDVX9maz8jwJd3JHzXF85B9VVFA/XdUPwlg8vw5NK&#10;RzLcNj6AAfzzRF92gV65XbU6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qetana6&#10;NpV1qN/II7W2jMkjew7D1J6AepqC/u4bCymurltkMSlmPt/jQTgUV8WeM/EV14q8R3mrXhIaZvkj&#10;zkRoOFUfQfmcnvXgWvapNrOqz3s/BkPyrnhFHQVAxyc0lfU3wRs/sXww0RSMNIjzH33SMR+hFexf&#10;D6DyPCGngjl1Zz+LEj9MVMn3BS13NdFS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86ftG+Nftl8nhjT5c29swkvGU8PJ/Cn0Xqfc+1eW/FPX/PuF0i1f8AdRENOR3fsv4fz+lRyt2F&#10;BrxCvPajpK+4/B9n/Z/hPRrPGDBZwxn6hAD+tfQ+hwfZdFsIMYMcCKfqFFWBwBS1r1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kfij4uj8G+FJ70FTfS/ubSM/xSEdSPQdT9Md6xPGGt&#10;poWjSXAINw/yQqe7Hv8AQdaRjtFFfG1xNJcTyTzu0k0jF3djksxOSSfXNeEyyPLI8kjFnclmYnJJ&#10;PU1DSVZ0a0N/rFjZgZNxPHD/AN9MB/WpbCD7TfW0A/5ayKn5kCgckUV93AAAAcAV9GDgcVPS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kjrGjPIwVFBLMxwAPU0jMFUsxAUDJJ6Ciivj34u&#10;+Mm8Y+KpZoHP9mWuYbRfVc8v9WPP0wO1eG+N9dOu6y7xsfskOY4R7d2/H+WKhdtx9qQ1xFc9TaK6&#10;74R2f274leHosZ23Qm/79gv/AOy1ueCYPtHizTExnEwf/vkbv6U5PvCgV9mV7xU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jf7RHjX+ytHXw7p8uL2/TNwVPMcPp9W6fQH1FcJ8UNf+xW&#10;I0u2fFxcrmUg/dj9Px/lmmSNgYHWg18015NUVJRRRRXqP7ONn9p+I6TYz9ltJZc+mcJ/7PXYfCuD&#10;zfFQfH+phd/5L/7NT4vvUor6pr2S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yvFGuWnhv&#10;QbzVb9sQWybtoPLt0VR7k4FU9Y1GHStNnvbk4jiXOO7HsB7k0E4GaK+K/Ees3fiDW7zVNQfdc3Mh&#10;dvRR2UewGAPpXgWq382p6hPeXLZllbcfQegHsBxUBOTk0lZ1VKSiiiiivdP2WbPdqWv3pH+rhihB&#10;/wB5mJ/9AFei/B2DN3qVxj7iJGD9ST/7LUkXelFfQ1en1J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zF+0J41/trXRoVhLnT9Oc+aVPEk/Q/gvI+u72ryP4na/9v1EadbPm2tW+cjo8nf8un51&#10;FI2Tj0oNeRVw9MpKKKKKKKKK+lv2YbPyvB+p3ZGDPelB7hUX+rGvWfhFBs0O7nI5kuNv4BR/iali&#10;+6aUV7JXd0+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uC+MnjMeEPCrm2kA1W9zDajuvHzSf8BB&#10;/Miub8d68ND0ZjC2LyfKQjuPVvw/nikdto96K+Q2YsxZiSxOST3rxAkkkk5J71BSUlJRRRRRRRRR&#10;RX1z8BbP7J8L9KJGHnaWZvxkYD9AK9u+G8HkeELIkYaQu5/Fjj9AKmj+4KUV6DXTU6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oru5hs7Wa5upFighQySOxwFUDJJ/CmTSpBC8szBI0UszHoAOpoor4z+JX&#10;iybxj4qudRbctqv7q1jP8EQPH4nqfc14P4s1p9d1mW6ORCPkhQ/woOn4nr+NQudxzSGuWrGptFFF&#10;FFFFFFFFFFfbngGz+weCNBtiMNHYwhh/tFAT+pNfQXhqD7N4f02HGCtumfrtGf1qdeFFLW9WlS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4V+0f418i3Twtp8v72UCW9ZT91eqx/j1Ptj1rzr4qa/5cS6P&#10;av8AO4D3BHYdl/Hr+XrTJW7Cg189V5hUVJRRRRRRRRRRRRU1jbtd3tvbJ9+aRYx9Scf1qS3iM9xF&#10;Ev3pGCj8TilHWivvKKNYokjQYRAFA9AK+j0UIiqowqjAFT0tOpa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wPHXiW28JeGbvVbrDGMbYYyf9bIfur/AI+wJrN8RatFoukz3s2CVGET++56D/PbNIxwM0V8Xarq&#10;FzqupXN/fSmW6uJDJI57kn+VeB3lzLeXctzcOXmlYuzHuTUJOTmkqrUNJRRRRRRRRRRRRRXT/DCz&#10;+3fELw9BjI+2xyEeoQ7j+i1r+EYPtHifTI8ZHnqxHspz/SnJ94UCvtOvfamp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Ufjr41/wCEn8TGxspd2lacxjjKniWToz+47D2Ge9eMfEXX/wC19WNvbvmztSVX&#10;HR27t/Qf/XqKRsnHYUGvM65KmUlFFFFFFFFFFFFFFFFelfs9Wf2r4m2cuMi1gmm/8d2f+z11nwwg&#10;87xbA+M+TG8n6bf/AGanx/eoFfWFe0VL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5j8d/Gv/CM+GjYWMu3&#10;VdRUxoVPMUXRn9j2HuSe1cj8Rtf/ALJ0n7Nbvi8ugVXHVE7t/Qf/AFqbI2B7mg18p14zUNJRRRRR&#10;RRRRRRRRRRRRRRRXtn7Llnv8Q63e4/1NqkOf998/+069A+D8G7U9QuMf6uFUz/vNn/2WpIuppRX0&#10;dXqlS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U1bULbSdMur+/kEVrbRmSRz2AH8/aob26isrSa5uXCQxKXZvY&#10;UHgUV8XeOPElz4s8S3mrXeV81tsUeciKMfdUfh19SSe9eB+IdVl1rVp72bI3nCJ/cUdB/nvUDHJz&#10;SVg1m0lFFFFFFFFFFFFFFFFFFFFFfR/7Llns8Oa1e4/112sOf9xM/wDtSvVfg/Bt0q/uMf6yYJ/3&#10;yuf/AGapYuhpRXtdd/T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+eP2jvGv2i5Twtp8v7mEiW9ZT95+qx/h1Pv&#10;j0rzD4qa/wCbMuj2r/JGQ9wR3bsv4dfrj0qOVuwoNeGV51UdJRRRRRRRRRRRRRRRRRRRRRRRRX1l&#10;+z3Z/ZfhjYyYwbmaaY/99lP5IK9q+GMHk+EbdsYMzvJ/49j/ANlqaP7gpRXpFdVT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5T4meLYvB3hW41AlWu3/dWsZ/jkI449B1P096xvFutJoWjS3JwZ2+SFD/E56fgOtIx2jNF&#10;fGt1cS3dzNcXMjSzyuZJHY5LMTkk/jXg80rzTPLKxeR2LMx6knqahpKiplJRRRRRRRRRRRRRRRRR&#10;RRRRRRRRX2r8M7P7B8PvD0GMH7FG5HoWXcf1Jr37wlB9m8M6ZHjB+zoxHuRk/wA6nX7opa6Wtal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pGYIpZiFUDJJOABQSFBJIAHJJoor5B+MXjM+MPFUjWzk6XZ5htR2YZ+aT/gRH5AV&#10;4f461465rLGJibODKQj19W/H+WKhdtx9qQ1wlc3TaKKKKKKKKKKKKKKKKKKKKKKKKKfDG00yRRjL&#10;uwVR6k06NDI6ooyzEAfWiivvGzt1tbOC3j+5DGsa/QDFfR8EYhgjiX7qKFH0AxVilqan0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B+0L41/sbRBoNhLi/wBQQ+cVPMcHQ/i3I+gb2rh/ifr/ANg08abbPi5ul/eEdVj/APr9&#10;PpmmSNgY9aDXzJXkdRUlFFFFFFFFFFFFFFFFFFFFFFFFFFFFb/w+s/t/jnQLYjKvfQ7h/shwT+gN&#10;afhmD7T4i02LGQ1wmfoGBP6Uq/eFAr7br6Bqel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N8Sa1aeHtDvNV1B9tvbRlz6se&#10;gUe5OAPrVTVb+HTNOnvLk4iiXcfUnsB7k8UE4GaK+K/E+t3fiPXrzVdQbM9y5YgdEHQKPYDA/CvA&#10;tX1CbVdRnvLk5klbOOyjsB7AcVATk5pKy6p0lFFFFFFFFFFFFFFFFFFFFFFFFFFFFFehfASz+1/F&#10;DS2Iytussx/CNgP1IrqPhtB53i+zJGRGHc/98kD9SKfH98UCvrivbKlp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Z/2h/G&#10;v9r6yvh/T5c2Ng+Zyp4kn6Y+i8j6k+gryX4oa/8Abb8aZbPm3tmzIR/FJ6fh0+uajkbJxQa8drha&#10;jpKKKKKKKKKKKKKKKKKKKKKKKKKKKKKKKKK9l/Zgs/M8XapdkZEFl5Y9i7r/AEU13nwhg363eTkc&#10;RwbfxZh/gaki6mlFfStesVJ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DfF/wAZL4P8KySwOBqd3mG0XuDjl/ooOfqR61z3jjXh&#10;oWjO8bD7XNmOEeh7t+H88UjttHvRXx+7M7s7sWZjkknJJ9a8NYlmLMSSTkk96gpKSkoooooooooo&#10;oooooooooooooooooooooooor6I/Zas9mla/ekf62aKEH/cVj/7OK9R+DsG2z1K4x9+RI8/QE/8A&#10;s1SxdDSivcq9Dp9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R3M8Vtbyz3EixwxKXd2OAqgZJPtimyyJFE8krBI0BZmPQAdTRRXxt8T/&#10;ABdL4y8VXF9lhZR/urSM/wAMYPBx6nqfrjtXhHi/W313WZbjJFuvyQqeyjv9T1qFzuNIa5KsSm0U&#10;UUUUUUUUUUUUUUUUUUUUUUUUUUUUUUUUUUUV9Vfs5Wf2b4bRzYx9qupZvrghP/ZK9l+FkHleFEfH&#10;+umd/wCS/wDstTR/dpRXqFdfT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8O/aO8a/ZLNPC+ny4nuAJLxlPKx9VT6t1PsB61578VNf8&#10;mBdItX/eSgNOQei9l/Hr9PrTJW4wKDXztXltRUlFFFFFFFFFFFFFFFFFFFFFFFFFFFFFFFFFFFFF&#10;FFFfZvwls/sPw38PQ4xutVm/77y//s1e9eCoPs/hTTExjMIf/vr5v61On3RS11tbVL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WH418R2vh&#10;Xw3eateYIhXEcecGSQ/dUfU/kMntWfr+qw6NpU97PyEGFXP32PQUMcDNFfFusaldaxql1qF/IZLq&#10;5kMkje59PQdgPSvAr67mvrya6uW3zSsXY+5qAnJzSVTqCkoooooooooooooooooooooooooooooo&#10;ooooooooALEADJPAFKAScDqaKK+79ItBYaTZWY6W8CRD/gKgf0r6NsYRbWVvAOkUap+QxVgdKWrd&#10;T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8q/Hnxr/AMJJ4k/s2xl3aXprFFKniWXoz+4HQfie9eN/EjX/AO1dV+yW75s7UlRjo792/oPx&#10;9aikbJx2FBry+uPplJRRRRRRRRRRRRRRRRRRRRRRRRRRRRRRRRRRRRRRRRWx4Ns/7Q8XaLaYyJ72&#10;GM/QuM/pV/QYPtOt6fBjIkuEU/QsM0q8sKK+4q+hanp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zb45eNf8AhFvDBtLKXbquoAxxbTzGn8T+3XA9zntXKfEPX/7H&#10;0gw274vboFEx1Re7f0Hv9KbI2B7mg18nV4tUNJRRRRRRRRRRRRRRRRRRRRRRRRRRRRRRRRRRRRRR&#10;RRRRRRXd/A6z+2fFDRVIysTSTH22xsR+uK6P4ewef4vsARwhZz+Ckj9cU6P74oFfX9e41N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RiCEEkRRgnqQopojQHIRc/SiipBx0p1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3" type="#_x0000_t75" style="position:absolute;top:1203;width:23100;height:9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dW/FAAAA2wAAAA8AAABkcnMvZG93bnJldi54bWxEj0FrwkAQhe+F/odlBC9FN7VQJHUVEdpa&#10;oaCxl96G7JiE7s6G7NbEf+8cBG8zvDfvfbNYDd6pM3WxCWzgeZqBIi6Dbbgy8HN8n8xBxYRs0QUm&#10;AxeKsFo+Piwwt6HnA52LVCkJ4ZijgTqlNtc6ljV5jNPQEot2Cp3HJGtXadthL+He6VmWvWqPDUtD&#10;jS1tair/in9voN8f4679OLni++l33zfu82sTXowZj4b1G6hEQ7qbb9dbK/hCL7/IA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+XVvxQAAANsAAAAPAAAAAAAAAAAAAAAA&#10;AJ8CAABkcnMvZG93bnJldi54bWxQSwUGAAAAAAQABAD3AAAAkQMAAAAA&#10;">
                <v:imagedata r:id="rId2" o:title="logo star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34" type="#_x0000_t202" style="position:absolute;width:11239;height:28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sVcEA&#10;AADbAAAADwAAAGRycy9kb3ducmV2LnhtbERPTYvCMBC9L/gfwgje1rQKS61GEUHoYfewdRevQzO2&#10;xWZSk6zWf78RBG/zeJ+z2gymE1dyvrWsIJ0mIIgrq1uuFfwc9u8ZCB+QNXaWScGdPGzWo7cV5tre&#10;+JuuZahFDGGfo4ImhD6X0lcNGfRT2xNH7mSdwRChq6V2eIvhppOzJPmQBluODQ32tGuoOpd/RsHX&#10;blFmxezujot5sS+zS2o/s1+lJuNhuwQRaAgv8dNd6Dg/hccv8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WLFXBAAAA2wAAAA8AAAAAAAAAAAAAAAAAmAIAAGRycy9kb3du&#10;cmV2LnhtbFBLBQYAAAAABAAEAPUAAACGAwAAAAA=&#10;" fillcolor="white [3201]" stroked="f" strokeweight=".5pt">
                <v:textbox>
                  <w:txbxContent>
                    <w:p w:rsidR="00D95ED2" w:rsidRPr="00777074" w:rsidRDefault="00D95ED2">
                      <w:pPr>
                        <w:rPr>
                          <w:rFonts w:cstheme="minorHAnsi"/>
                          <w:sz w:val="14"/>
                        </w:rPr>
                      </w:pPr>
                      <w:r w:rsidRPr="00777074">
                        <w:rPr>
                          <w:rFonts w:cstheme="minorHAnsi"/>
                          <w:sz w:val="14"/>
                        </w:rPr>
                        <w:t>NETWORKING PLATFORM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CA0DED">
      <w:rPr>
        <w:b/>
        <w:color w:val="4F81BD" w:themeColor="accent1"/>
        <w:sz w:val="32"/>
        <w:lang w:val="en-US"/>
      </w:rPr>
      <w:t xml:space="preserve">Summer School </w:t>
    </w:r>
  </w:p>
  <w:p w:rsidR="00815F6A" w:rsidRPr="00CA0DED" w:rsidRDefault="00815F6A" w:rsidP="00CA0DED">
    <w:pPr>
      <w:pStyle w:val="Kopfzeile"/>
      <w:spacing w:after="0"/>
      <w:ind w:right="360"/>
      <w:rPr>
        <w:b/>
        <w:color w:val="4F81BD" w:themeColor="accent1"/>
        <w:sz w:val="36"/>
        <w:lang w:val="en-US"/>
      </w:rPr>
    </w:pPr>
    <w:r w:rsidRPr="00CA0DED">
      <w:rPr>
        <w:b/>
        <w:color w:val="4F81BD" w:themeColor="accent1"/>
        <w:sz w:val="36"/>
        <w:lang w:val="en-US"/>
      </w:rPr>
      <w:t>SMART TEXTILES FOR HEALTHCARE</w:t>
    </w:r>
  </w:p>
  <w:p w:rsidR="00815F6A" w:rsidRPr="00CA0DED" w:rsidRDefault="00815F6A" w:rsidP="00CA0DED">
    <w:pPr>
      <w:pStyle w:val="Kopfzeile"/>
      <w:spacing w:after="0"/>
      <w:ind w:right="360"/>
      <w:rPr>
        <w:sz w:val="24"/>
        <w:lang w:val="en-US"/>
      </w:rPr>
    </w:pPr>
    <w:r w:rsidRPr="00CA0DED">
      <w:rPr>
        <w:sz w:val="24"/>
        <w:lang w:val="en-US"/>
      </w:rPr>
      <w:t>26</w:t>
    </w:r>
    <w:r w:rsidRPr="00CA0DED">
      <w:rPr>
        <w:sz w:val="24"/>
        <w:vertAlign w:val="superscript"/>
        <w:lang w:val="en-US"/>
      </w:rPr>
      <w:t>th</w:t>
    </w:r>
    <w:r w:rsidRPr="00CA0DED">
      <w:rPr>
        <w:sz w:val="24"/>
        <w:lang w:val="en-US"/>
      </w:rPr>
      <w:t>-28</w:t>
    </w:r>
    <w:r w:rsidRPr="00CA0DED">
      <w:rPr>
        <w:sz w:val="24"/>
        <w:vertAlign w:val="superscript"/>
        <w:lang w:val="en-US"/>
      </w:rPr>
      <w:t>th</w:t>
    </w:r>
    <w:r w:rsidRPr="00CA0DED">
      <w:rPr>
        <w:sz w:val="24"/>
        <w:lang w:val="en-US"/>
      </w:rPr>
      <w:t xml:space="preserve"> of August, 2015, Riga, Latvia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098"/>
    <w:multiLevelType w:val="hybridMultilevel"/>
    <w:tmpl w:val="7C1242F4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33F62B72"/>
    <w:multiLevelType w:val="hybridMultilevel"/>
    <w:tmpl w:val="611E5416"/>
    <w:lvl w:ilvl="0" w:tplc="E058519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36897"/>
    <w:multiLevelType w:val="hybridMultilevel"/>
    <w:tmpl w:val="423C82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374D5"/>
    <w:multiLevelType w:val="hybridMultilevel"/>
    <w:tmpl w:val="AA1EDB9E"/>
    <w:lvl w:ilvl="0" w:tplc="37842EB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9E2E00"/>
    <w:multiLevelType w:val="hybridMultilevel"/>
    <w:tmpl w:val="EE724728"/>
    <w:lvl w:ilvl="0" w:tplc="4F643CE8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E3024B"/>
    <w:multiLevelType w:val="hybridMultilevel"/>
    <w:tmpl w:val="537C14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074"/>
    <w:rsid w:val="0000516E"/>
    <w:rsid w:val="00022B09"/>
    <w:rsid w:val="00050617"/>
    <w:rsid w:val="00056414"/>
    <w:rsid w:val="00063111"/>
    <w:rsid w:val="000A5A4F"/>
    <w:rsid w:val="000B1A7C"/>
    <w:rsid w:val="000B1FFA"/>
    <w:rsid w:val="000B57B2"/>
    <w:rsid w:val="00114E18"/>
    <w:rsid w:val="00130ACB"/>
    <w:rsid w:val="0013570E"/>
    <w:rsid w:val="001732DD"/>
    <w:rsid w:val="00187A67"/>
    <w:rsid w:val="001A3047"/>
    <w:rsid w:val="001A3E43"/>
    <w:rsid w:val="001A4738"/>
    <w:rsid w:val="001A4D5B"/>
    <w:rsid w:val="001C345D"/>
    <w:rsid w:val="001C4C57"/>
    <w:rsid w:val="001E1D1A"/>
    <w:rsid w:val="001E53E1"/>
    <w:rsid w:val="00200910"/>
    <w:rsid w:val="00221877"/>
    <w:rsid w:val="00231D0D"/>
    <w:rsid w:val="0023394C"/>
    <w:rsid w:val="00255726"/>
    <w:rsid w:val="00276A09"/>
    <w:rsid w:val="00291848"/>
    <w:rsid w:val="002942DC"/>
    <w:rsid w:val="002B31CC"/>
    <w:rsid w:val="002B66E6"/>
    <w:rsid w:val="002C685F"/>
    <w:rsid w:val="002D511A"/>
    <w:rsid w:val="002E31D4"/>
    <w:rsid w:val="002F2286"/>
    <w:rsid w:val="002F3C55"/>
    <w:rsid w:val="00300B1B"/>
    <w:rsid w:val="00330075"/>
    <w:rsid w:val="003413BA"/>
    <w:rsid w:val="00362E70"/>
    <w:rsid w:val="00375958"/>
    <w:rsid w:val="00383FB2"/>
    <w:rsid w:val="00390FF5"/>
    <w:rsid w:val="003B67EF"/>
    <w:rsid w:val="003C1352"/>
    <w:rsid w:val="003C6F2F"/>
    <w:rsid w:val="003D417E"/>
    <w:rsid w:val="003D5BB3"/>
    <w:rsid w:val="003F2DDD"/>
    <w:rsid w:val="00413C0A"/>
    <w:rsid w:val="00480458"/>
    <w:rsid w:val="00483E4A"/>
    <w:rsid w:val="00496FD6"/>
    <w:rsid w:val="004A6BE3"/>
    <w:rsid w:val="004B5A91"/>
    <w:rsid w:val="004D1C97"/>
    <w:rsid w:val="004D6213"/>
    <w:rsid w:val="004E3FB8"/>
    <w:rsid w:val="004F1140"/>
    <w:rsid w:val="00511F4A"/>
    <w:rsid w:val="00524CEA"/>
    <w:rsid w:val="005253B9"/>
    <w:rsid w:val="00561F89"/>
    <w:rsid w:val="005A2D27"/>
    <w:rsid w:val="005A504A"/>
    <w:rsid w:val="005B2227"/>
    <w:rsid w:val="005C1E15"/>
    <w:rsid w:val="005D0F3D"/>
    <w:rsid w:val="005D30C4"/>
    <w:rsid w:val="005D601F"/>
    <w:rsid w:val="005F5339"/>
    <w:rsid w:val="00602E34"/>
    <w:rsid w:val="00622CC0"/>
    <w:rsid w:val="00635436"/>
    <w:rsid w:val="00673B66"/>
    <w:rsid w:val="00686B06"/>
    <w:rsid w:val="00687060"/>
    <w:rsid w:val="006A76F3"/>
    <w:rsid w:val="006B0465"/>
    <w:rsid w:val="006E55AA"/>
    <w:rsid w:val="006F1B32"/>
    <w:rsid w:val="006F27A8"/>
    <w:rsid w:val="00724CED"/>
    <w:rsid w:val="0073069E"/>
    <w:rsid w:val="00736099"/>
    <w:rsid w:val="00736A97"/>
    <w:rsid w:val="007459D7"/>
    <w:rsid w:val="00753710"/>
    <w:rsid w:val="0075478E"/>
    <w:rsid w:val="0076055C"/>
    <w:rsid w:val="00761EEA"/>
    <w:rsid w:val="007746E9"/>
    <w:rsid w:val="00777074"/>
    <w:rsid w:val="00785467"/>
    <w:rsid w:val="0079398C"/>
    <w:rsid w:val="007A323A"/>
    <w:rsid w:val="007A536E"/>
    <w:rsid w:val="007B4BAA"/>
    <w:rsid w:val="007E78CF"/>
    <w:rsid w:val="007F5867"/>
    <w:rsid w:val="00807CB5"/>
    <w:rsid w:val="00815F6A"/>
    <w:rsid w:val="00856AA2"/>
    <w:rsid w:val="00867C96"/>
    <w:rsid w:val="00876A0C"/>
    <w:rsid w:val="008860D9"/>
    <w:rsid w:val="00891300"/>
    <w:rsid w:val="008B65AE"/>
    <w:rsid w:val="008C1322"/>
    <w:rsid w:val="008D415A"/>
    <w:rsid w:val="008D70E2"/>
    <w:rsid w:val="009213F7"/>
    <w:rsid w:val="00941977"/>
    <w:rsid w:val="00950112"/>
    <w:rsid w:val="00980C36"/>
    <w:rsid w:val="00982311"/>
    <w:rsid w:val="00984195"/>
    <w:rsid w:val="00985216"/>
    <w:rsid w:val="00987AEC"/>
    <w:rsid w:val="009E4C21"/>
    <w:rsid w:val="00A14061"/>
    <w:rsid w:val="00A14823"/>
    <w:rsid w:val="00A209DF"/>
    <w:rsid w:val="00A26BAC"/>
    <w:rsid w:val="00A276AE"/>
    <w:rsid w:val="00A41C37"/>
    <w:rsid w:val="00A638CE"/>
    <w:rsid w:val="00A65A92"/>
    <w:rsid w:val="00A8749E"/>
    <w:rsid w:val="00AB0BDC"/>
    <w:rsid w:val="00AB3531"/>
    <w:rsid w:val="00AC272B"/>
    <w:rsid w:val="00AD06D8"/>
    <w:rsid w:val="00AD7FF7"/>
    <w:rsid w:val="00AF5764"/>
    <w:rsid w:val="00AF5DC1"/>
    <w:rsid w:val="00B46B15"/>
    <w:rsid w:val="00B72575"/>
    <w:rsid w:val="00BA0AC1"/>
    <w:rsid w:val="00BB009E"/>
    <w:rsid w:val="00C04F61"/>
    <w:rsid w:val="00C21AD8"/>
    <w:rsid w:val="00C21F85"/>
    <w:rsid w:val="00C300D2"/>
    <w:rsid w:val="00C56D0C"/>
    <w:rsid w:val="00C629FD"/>
    <w:rsid w:val="00C846D7"/>
    <w:rsid w:val="00C9357D"/>
    <w:rsid w:val="00C96B59"/>
    <w:rsid w:val="00CA0DED"/>
    <w:rsid w:val="00CA0F20"/>
    <w:rsid w:val="00CA1602"/>
    <w:rsid w:val="00CA4EDB"/>
    <w:rsid w:val="00CD3C7B"/>
    <w:rsid w:val="00D0239F"/>
    <w:rsid w:val="00D0347F"/>
    <w:rsid w:val="00D206A8"/>
    <w:rsid w:val="00D42562"/>
    <w:rsid w:val="00D4438A"/>
    <w:rsid w:val="00D95ED2"/>
    <w:rsid w:val="00DA125D"/>
    <w:rsid w:val="00DA485B"/>
    <w:rsid w:val="00DE1739"/>
    <w:rsid w:val="00DF6B2A"/>
    <w:rsid w:val="00E12368"/>
    <w:rsid w:val="00E32180"/>
    <w:rsid w:val="00E325F4"/>
    <w:rsid w:val="00E43E6E"/>
    <w:rsid w:val="00E54F78"/>
    <w:rsid w:val="00E61A63"/>
    <w:rsid w:val="00E81F5B"/>
    <w:rsid w:val="00E97294"/>
    <w:rsid w:val="00EA0256"/>
    <w:rsid w:val="00ED69AD"/>
    <w:rsid w:val="00EE48FC"/>
    <w:rsid w:val="00F039A5"/>
    <w:rsid w:val="00F06ED5"/>
    <w:rsid w:val="00F475D5"/>
    <w:rsid w:val="00F52C0D"/>
    <w:rsid w:val="00F61105"/>
    <w:rsid w:val="00FB41EC"/>
    <w:rsid w:val="00FC3CB3"/>
    <w:rsid w:val="00FD2556"/>
    <w:rsid w:val="00FE3D0E"/>
    <w:rsid w:val="00FF0830"/>
    <w:rsid w:val="00F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C272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3C6F2F"/>
    <w:pPr>
      <w:keepNext/>
      <w:spacing w:line="280" w:lineRule="exact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3C6F2F"/>
    <w:rPr>
      <w:color w:val="0000FF"/>
      <w:u w:val="single"/>
    </w:rPr>
  </w:style>
  <w:style w:type="character" w:styleId="BesuchterHyperlink">
    <w:name w:val="FollowedHyperlink"/>
    <w:basedOn w:val="Absatz-Standardschriftart"/>
    <w:rsid w:val="003C6F2F"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rsid w:val="003C6F2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C6F2F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3C6F2F"/>
    <w:pPr>
      <w:spacing w:after="120" w:line="280" w:lineRule="exact"/>
      <w:ind w:right="2551"/>
    </w:pPr>
  </w:style>
  <w:style w:type="paragraph" w:styleId="Textkrper2">
    <w:name w:val="Body Text 2"/>
    <w:basedOn w:val="Standard"/>
    <w:rsid w:val="003C6F2F"/>
    <w:pPr>
      <w:tabs>
        <w:tab w:val="left" w:pos="426"/>
      </w:tabs>
      <w:spacing w:line="240" w:lineRule="exact"/>
    </w:pPr>
    <w:rPr>
      <w:sz w:val="16"/>
      <w:lang w:val="en-GB"/>
    </w:rPr>
  </w:style>
  <w:style w:type="character" w:styleId="Seitenzahl">
    <w:name w:val="page number"/>
    <w:basedOn w:val="Absatz-Standardschriftart"/>
    <w:rsid w:val="003C6F2F"/>
  </w:style>
  <w:style w:type="paragraph" w:styleId="Sprechblasentext">
    <w:name w:val="Balloon Text"/>
    <w:basedOn w:val="Standard"/>
    <w:link w:val="SprechblasentextZchn"/>
    <w:rsid w:val="002D5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D511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E78CF"/>
    <w:pPr>
      <w:ind w:left="720"/>
      <w:contextualSpacing/>
    </w:pPr>
  </w:style>
  <w:style w:type="table" w:styleId="Tabellenraster">
    <w:name w:val="Table Grid"/>
    <w:basedOn w:val="NormaleTabelle"/>
    <w:uiPriority w:val="59"/>
    <w:rsid w:val="0052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F61105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7A536E"/>
    <w:rPr>
      <w:rFonts w:ascii="Arial" w:hAnsi="Arial"/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AC272B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C272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3C6F2F"/>
    <w:pPr>
      <w:keepNext/>
      <w:spacing w:line="280" w:lineRule="exact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3C6F2F"/>
    <w:rPr>
      <w:color w:val="0000FF"/>
      <w:u w:val="single"/>
    </w:rPr>
  </w:style>
  <w:style w:type="character" w:styleId="BesuchterHyperlink">
    <w:name w:val="FollowedHyperlink"/>
    <w:basedOn w:val="Absatz-Standardschriftart"/>
    <w:rsid w:val="003C6F2F"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rsid w:val="003C6F2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C6F2F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3C6F2F"/>
    <w:pPr>
      <w:spacing w:after="120" w:line="280" w:lineRule="exact"/>
      <w:ind w:right="2551"/>
    </w:pPr>
  </w:style>
  <w:style w:type="paragraph" w:styleId="Textkrper2">
    <w:name w:val="Body Text 2"/>
    <w:basedOn w:val="Standard"/>
    <w:rsid w:val="003C6F2F"/>
    <w:pPr>
      <w:tabs>
        <w:tab w:val="left" w:pos="426"/>
      </w:tabs>
      <w:spacing w:line="240" w:lineRule="exact"/>
    </w:pPr>
    <w:rPr>
      <w:sz w:val="16"/>
      <w:lang w:val="en-GB"/>
    </w:rPr>
  </w:style>
  <w:style w:type="character" w:styleId="Seitenzahl">
    <w:name w:val="page number"/>
    <w:basedOn w:val="Absatz-Standardschriftart"/>
    <w:rsid w:val="003C6F2F"/>
  </w:style>
  <w:style w:type="paragraph" w:styleId="Sprechblasentext">
    <w:name w:val="Balloon Text"/>
    <w:basedOn w:val="Standard"/>
    <w:link w:val="SprechblasentextZchn"/>
    <w:rsid w:val="002D51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D511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E78CF"/>
    <w:pPr>
      <w:ind w:left="720"/>
      <w:contextualSpacing/>
    </w:pPr>
  </w:style>
  <w:style w:type="table" w:styleId="Tabellenraster">
    <w:name w:val="Table Grid"/>
    <w:basedOn w:val="NormaleTabelle"/>
    <w:uiPriority w:val="59"/>
    <w:rsid w:val="0052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F61105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7A536E"/>
    <w:rPr>
      <w:rFonts w:ascii="Arial" w:hAnsi="Arial"/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AC272B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Desktop%20april\POLEOT%20ZWBericht\Briefkopf%20-%20Kopie%20-%20Kopi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36750-6AC6-4465-9CD9-C5B16D5F6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- Kopie - Kopie</Template>
  <TotalTime>0</TotalTime>
  <Pages>5</Pages>
  <Words>751</Words>
  <Characters>4737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ITA-Briefkopf-Vorlage deutsch</vt:lpstr>
    </vt:vector>
  </TitlesOfParts>
  <Company>Institut für Textiltechnik der RWTH Aachen</Company>
  <LinksUpToDate>false</LinksUpToDate>
  <CharactersWithSpaces>5478</CharactersWithSpaces>
  <SharedDoc>false</SharedDoc>
  <HLinks>
    <vt:vector size="6" baseType="variant">
      <vt:variant>
        <vt:i4>2359353</vt:i4>
      </vt:variant>
      <vt:variant>
        <vt:i4>11</vt:i4>
      </vt:variant>
      <vt:variant>
        <vt:i4>0</vt:i4>
      </vt:variant>
      <vt:variant>
        <vt:i4>5</vt:i4>
      </vt:variant>
      <vt:variant>
        <vt:lpwstr>http://www.ita.rwth-aachen.de/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ITA-Briefkopf-Vorlage deutsch</dc:title>
  <dc:creator>Viktorija Mecnika</dc:creator>
  <cp:lastModifiedBy>Viktorija Mecnika</cp:lastModifiedBy>
  <cp:revision>42</cp:revision>
  <cp:lastPrinted>2015-04-21T12:37:00Z</cp:lastPrinted>
  <dcterms:created xsi:type="dcterms:W3CDTF">2015-08-22T15:14:00Z</dcterms:created>
  <dcterms:modified xsi:type="dcterms:W3CDTF">2015-08-24T11:54:00Z</dcterms:modified>
</cp:coreProperties>
</file>